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635912" w:rsidP="00C2051F">
      <w:pPr>
        <w:pStyle w:val="BodyText"/>
        <w:ind w:left="120" w:right="-48"/>
        <w:rPr>
          <w:sz w:val="20"/>
        </w:rPr>
      </w:pPr>
      <w:r>
        <w:lastRenderedPageBreak/>
        <w:pict>
          <v:shape id="_x0000_s1051" style="position:absolute;left:0;text-align:left;margin-left:36pt;margin-top:36pt;width:.1pt;height:44.8pt;z-index:-251654144;mso-position-horizontal-relative:page;mso-position-vertical-relative:page" coordorigin="720,720" coordsize="0,896" path="m720,1616r,-896l720,1616xe" fillcolor="#0057a0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805.9pt;height:44.8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0" w:line="235" w:lineRule="auto"/>
                    <w:ind w:left="130" w:right="104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 xml:space="preserve">Support for review and reflection - considering the 5 key indicators from </w:t>
                  </w:r>
                  <w:proofErr w:type="spellStart"/>
                  <w:r>
                    <w:rPr>
                      <w:color w:val="FFFFFF"/>
                      <w:sz w:val="26"/>
                    </w:rPr>
                    <w:t>DfE</w:t>
                  </w:r>
                  <w:proofErr w:type="spellEnd"/>
                  <w:r>
                    <w:rPr>
                      <w:color w:val="FFFFFF"/>
                      <w:sz w:val="26"/>
                    </w:rPr>
                    <w:t>, what development needs are a priority for your setting and your students now and why? Use the space below to reflect on previous spend, identify current need and priorities for the future.</w:t>
                  </w:r>
                </w:p>
              </w:txbxContent>
            </v:textbox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School Games </w:t>
            </w:r>
            <w:proofErr w:type="spellStart"/>
            <w:r w:rsidRPr="00AD5527">
              <w:rPr>
                <w:rFonts w:asciiTheme="minorHAnsi" w:hAnsiTheme="minorHAnsi"/>
                <w:sz w:val="24"/>
              </w:rPr>
              <w:t>Kitemark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 GOLD – 2016/17 (improved from SILVER 2015/16)</w:t>
            </w:r>
          </w:p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Y5&amp;6 East Staffs </w:t>
            </w:r>
            <w:proofErr w:type="spellStart"/>
            <w:r w:rsidRPr="00AD5527">
              <w:rPr>
                <w:rFonts w:asciiTheme="minorHAnsi" w:hAnsiTheme="minorHAnsi"/>
                <w:sz w:val="24"/>
              </w:rPr>
              <w:t>Rounders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 Winners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Collect swimming data to meet government requirements. </w:t>
            </w:r>
          </w:p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Achievement in competitions</w:t>
            </w:r>
          </w:p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Improve overall fitness of students in Y5&amp;6</w:t>
            </w:r>
          </w:p>
          <w:p w:rsidR="00C2051F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Have a representative on the school council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</w:t>
            </w:r>
            <w:r w:rsidR="00546F5B">
              <w:rPr>
                <w:color w:val="231F20"/>
                <w:sz w:val="26"/>
              </w:rPr>
              <w:t xml:space="preserve"> a distance of at least 25 meter</w:t>
            </w:r>
            <w:r>
              <w:rPr>
                <w:color w:val="231F20"/>
                <w:sz w:val="26"/>
              </w:rPr>
              <w:t>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B86B20" w:rsidP="00B86B20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73%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B86B20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62%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B86B20" w:rsidP="00B86B20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Unknown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AD5527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Yes. Y5 non-swimmers go to weekly lessons NOT paid by SP. Y6 curriculum swimming in the Summer term funded by SP.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635912" w:rsidP="00C2051F">
      <w:pPr>
        <w:pStyle w:val="BodyText"/>
        <w:rPr>
          <w:sz w:val="20"/>
        </w:rPr>
      </w:pPr>
      <w:r>
        <w:lastRenderedPageBreak/>
        <w:pict>
          <v:shape id="_x0000_s1052" style="position:absolute;margin-left:0;margin-top:21.25pt;width:.1pt;height:60.9pt;z-index:-251653120;mso-position-horizontal-relative:page;mso-position-vertical-relative:page" coordorigin=",425" coordsize="0,1218" path="m,1643l,425,,1643xe" fillcolor="#0057a0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53" type="#_x0000_t202" style="width:557.05pt;height:61.2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4" w:line="315" w:lineRule="exact"/>
                    <w:ind w:left="720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Action Plan and Budget Tracking</w:t>
                  </w:r>
                </w:p>
                <w:p w:rsidR="00C2051F" w:rsidRDefault="00C2051F" w:rsidP="00C2051F">
                  <w:pPr>
                    <w:spacing w:before="3" w:line="235" w:lineRule="auto"/>
                    <w:ind w:left="720" w:right="17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Capture your intended annual spend against the 5 key indicators. Clarify the success criteria and evidence of impact that you intend to measure to evaluate for students today and for the future.</w:t>
                  </w:r>
                </w:p>
              </w:txbxContent>
            </v:textbox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487EB8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AD552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participation levels in relation to the Governments targets.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3x afterschool clubs a weekly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£1650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activity levels and improved attainment levels in PE.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AD5527">
              <w:rPr>
                <w:rFonts w:asciiTheme="minorHAnsi" w:hAnsiTheme="minorHAnsi"/>
                <w:sz w:val="24"/>
              </w:rPr>
              <w:t>Regsiters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AD5527" w:rsidRPr="001B7D09" w:rsidRDefault="00B86B20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B7D09">
              <w:rPr>
                <w:rFonts w:asciiTheme="minorHAnsi" w:hAnsiTheme="minorHAnsi"/>
                <w:sz w:val="24"/>
              </w:rPr>
              <w:t xml:space="preserve">Continue with the after school clubs </w:t>
            </w:r>
            <w:r w:rsidR="001B7D09" w:rsidRPr="001B7D09">
              <w:rPr>
                <w:rFonts w:asciiTheme="minorHAnsi" w:hAnsiTheme="minorHAnsi"/>
                <w:sz w:val="24"/>
              </w:rPr>
              <w:t>next academic year</w:t>
            </w:r>
            <w:r w:rsidR="001B7D09">
              <w:rPr>
                <w:rFonts w:asciiTheme="minorHAnsi" w:hAnsiTheme="minorHAnsi"/>
                <w:sz w:val="24"/>
              </w:rPr>
              <w:t>.</w:t>
            </w:r>
          </w:p>
        </w:tc>
      </w:tr>
      <w:tr w:rsidR="00AD5527" w:rsidTr="00F3671A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Increased participation levels in relation to the Governments targets.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Lunchtime coaches providing 3x lunchtime clubs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  <w:shd w:val="clear" w:color="auto" w:fill="auto"/>
          </w:tcPr>
          <w:p w:rsidR="00AD5527" w:rsidRPr="00AD5527" w:rsidRDefault="00742B75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Improved behavior in ‘free time’.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activity levels and improved attainment levels in PE.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Certain students / groups of students targeted intervention through LT clubs.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Registers.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Use the Young Leaders </w:t>
            </w:r>
            <w:r w:rsidR="001B7D09">
              <w:rPr>
                <w:rFonts w:asciiTheme="minorHAnsi" w:hAnsiTheme="minorHAnsi"/>
                <w:sz w:val="24"/>
              </w:rPr>
              <w:t xml:space="preserve">(along with PE staff) </w:t>
            </w:r>
            <w:r w:rsidRPr="00AD5527">
              <w:rPr>
                <w:rFonts w:asciiTheme="minorHAnsi" w:hAnsiTheme="minorHAnsi"/>
                <w:sz w:val="24"/>
              </w:rPr>
              <w:t>to provide extra lunchtim</w:t>
            </w:r>
            <w:r w:rsidR="001B7D09">
              <w:rPr>
                <w:rFonts w:asciiTheme="minorHAnsi" w:hAnsiTheme="minorHAnsi"/>
                <w:sz w:val="24"/>
              </w:rPr>
              <w:t>e provision.</w:t>
            </w:r>
          </w:p>
        </w:tc>
      </w:tr>
      <w:tr w:rsidR="00AD552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AD5527" w:rsidRDefault="00AD5527" w:rsidP="00AD5527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AD5527" w:rsidRDefault="00AD5527" w:rsidP="00AD5527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AD552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AD5527" w:rsidRDefault="00AD5527" w:rsidP="00AD5527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AD5527" w:rsidRDefault="00487EB8" w:rsidP="00AD5527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r w:rsidR="00AD5527">
              <w:rPr>
                <w:color w:val="231F20"/>
                <w:sz w:val="24"/>
              </w:rPr>
              <w:t>%</w:t>
            </w:r>
          </w:p>
        </w:tc>
      </w:tr>
      <w:tr w:rsidR="00AD5527" w:rsidTr="00D11688">
        <w:trPr>
          <w:trHeight w:val="600"/>
        </w:trPr>
        <w:tc>
          <w:tcPr>
            <w:tcW w:w="3720" w:type="dxa"/>
          </w:tcPr>
          <w:p w:rsidR="00AD5527" w:rsidRDefault="00AD5527" w:rsidP="00AD5527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AD5527" w:rsidRDefault="00AD5527" w:rsidP="00AD552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AD5527" w:rsidRDefault="00AD5527" w:rsidP="00AD5527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AD5527" w:rsidRDefault="00AD5527" w:rsidP="00AD552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AD5527" w:rsidRDefault="00AD5527" w:rsidP="00AD5527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AD5527" w:rsidTr="00D6198B">
        <w:trPr>
          <w:trHeight w:val="2920"/>
        </w:trPr>
        <w:tc>
          <w:tcPr>
            <w:tcW w:w="372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lastRenderedPageBreak/>
              <w:t xml:space="preserve">Inter House program active throughout the year. </w:t>
            </w:r>
          </w:p>
        </w:tc>
        <w:tc>
          <w:tcPr>
            <w:tcW w:w="360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Termly house competitions in the school calendar. 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Invite parents to watch events. </w:t>
            </w:r>
          </w:p>
        </w:tc>
        <w:tc>
          <w:tcPr>
            <w:tcW w:w="1616" w:type="dxa"/>
            <w:shd w:val="clear" w:color="auto" w:fill="auto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Young Leaders trained as part of the Pyramid payments. </w:t>
            </w:r>
          </w:p>
        </w:tc>
        <w:tc>
          <w:tcPr>
            <w:tcW w:w="3307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Large number of students competing in Level 1 competitions.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Young Leaders demonstrating organization skills to help run events.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Supports the whole schools House system. 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Data collection. Photographs. </w:t>
            </w:r>
          </w:p>
        </w:tc>
        <w:tc>
          <w:tcPr>
            <w:tcW w:w="3135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Continue to build on the program introducing more sports. </w:t>
            </w:r>
            <w:r w:rsidR="00504F42">
              <w:rPr>
                <w:rFonts w:asciiTheme="minorHAnsi" w:hAnsiTheme="minorHAnsi"/>
                <w:sz w:val="24"/>
              </w:rPr>
              <w:t>(Table Tennis introduced in the summer term).</w:t>
            </w:r>
          </w:p>
        </w:tc>
      </w:tr>
      <w:tr w:rsidR="00AD5527" w:rsidTr="00D6198B">
        <w:trPr>
          <w:trHeight w:val="2920"/>
        </w:trPr>
        <w:tc>
          <w:tcPr>
            <w:tcW w:w="372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Maintaining the Gold School Games </w:t>
            </w:r>
            <w:proofErr w:type="spellStart"/>
            <w:r w:rsidRPr="00AD5527">
              <w:rPr>
                <w:rFonts w:asciiTheme="minorHAnsi" w:hAnsiTheme="minorHAnsi"/>
                <w:sz w:val="24"/>
              </w:rPr>
              <w:t>Kitemark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 Award to evidence that PE is embedded throughout the School. </w:t>
            </w:r>
          </w:p>
        </w:tc>
        <w:tc>
          <w:tcPr>
            <w:tcW w:w="360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Attendance at competitions and events and continue to maintain the figures needed. </w:t>
            </w:r>
          </w:p>
        </w:tc>
        <w:tc>
          <w:tcPr>
            <w:tcW w:w="1616" w:type="dxa"/>
            <w:shd w:val="clear" w:color="auto" w:fill="auto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Transport to events. </w:t>
            </w:r>
          </w:p>
        </w:tc>
        <w:tc>
          <w:tcPr>
            <w:tcW w:w="3307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Raise profile of school success through the schools social network and website. </w:t>
            </w:r>
          </w:p>
        </w:tc>
        <w:tc>
          <w:tcPr>
            <w:tcW w:w="3135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Liaise with the Sports Council leader to have a Sports representative on the council.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Communicate with the new Governors.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Updating ALL school staff on SP plan and impact. </w:t>
            </w:r>
            <w:r w:rsidR="00504F42">
              <w:rPr>
                <w:rFonts w:asciiTheme="minorHAnsi" w:hAnsiTheme="minorHAnsi"/>
                <w:sz w:val="24"/>
              </w:rPr>
              <w:t>Achieved summer term.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487EB8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AD5527" w:rsidTr="00D11688">
        <w:trPr>
          <w:trHeight w:val="2040"/>
        </w:trPr>
        <w:tc>
          <w:tcPr>
            <w:tcW w:w="37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To attend network and pyramid meetings.  </w:t>
            </w:r>
          </w:p>
        </w:tc>
        <w:tc>
          <w:tcPr>
            <w:tcW w:w="34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Cover requirements.</w:t>
            </w:r>
          </w:p>
        </w:tc>
        <w:tc>
          <w:tcPr>
            <w:tcW w:w="166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Cover costs</w:t>
            </w:r>
          </w:p>
        </w:tc>
        <w:tc>
          <w:tcPr>
            <w:tcW w:w="342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The sharing of best practice amongst staff. </w:t>
            </w:r>
          </w:p>
        </w:tc>
        <w:tc>
          <w:tcPr>
            <w:tcW w:w="3076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AD5527" w:rsidTr="00D11688">
        <w:trPr>
          <w:trHeight w:val="2040"/>
        </w:trPr>
        <w:tc>
          <w:tcPr>
            <w:tcW w:w="37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Using specialist coaches to deliver certain activities in curricular time. </w:t>
            </w:r>
          </w:p>
        </w:tc>
        <w:tc>
          <w:tcPr>
            <w:tcW w:w="34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Delivery of high quality PE.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CPD for WPMS PE Teachers (observing / team teaching).</w:t>
            </w:r>
          </w:p>
        </w:tc>
        <w:tc>
          <w:tcPr>
            <w:tcW w:w="166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£3389</w:t>
            </w:r>
          </w:p>
        </w:tc>
        <w:tc>
          <w:tcPr>
            <w:tcW w:w="342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Improved teacher knowledge. High quality teaching provision.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participation of extra</w:t>
            </w:r>
            <w:r w:rsidR="009E7878">
              <w:rPr>
                <w:rFonts w:asciiTheme="minorHAnsi" w:hAnsiTheme="minorHAnsi"/>
                <w:sz w:val="24"/>
              </w:rPr>
              <w:t>-</w:t>
            </w:r>
            <w:r w:rsidRPr="00AD5527">
              <w:rPr>
                <w:rFonts w:asciiTheme="minorHAnsi" w:hAnsiTheme="minorHAnsi"/>
                <w:sz w:val="24"/>
              </w:rPr>
              <w:t xml:space="preserve"> curricular and out of school clubs.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Coaches have inspired the students.  </w:t>
            </w:r>
          </w:p>
        </w:tc>
        <w:tc>
          <w:tcPr>
            <w:tcW w:w="3076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Newly acquired knowledge of the teachers can be applied in future lessons. 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742B75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>Increase the number o</w:t>
            </w:r>
            <w:r w:rsidR="009E7878">
              <w:rPr>
                <w:rFonts w:asciiTheme="minorHAnsi" w:hAnsiTheme="minorHAnsi"/>
                <w:color w:val="231F20"/>
                <w:sz w:val="24"/>
              </w:rPr>
              <w:t>f students taking part in extra-</w:t>
            </w: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curricular activities. </w:t>
            </w:r>
          </w:p>
        </w:tc>
        <w:tc>
          <w:tcPr>
            <w:tcW w:w="3458" w:type="dxa"/>
          </w:tcPr>
          <w:p w:rsidR="00DA7A60" w:rsidRPr="00DA7A60" w:rsidRDefault="009E7878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Varied extra-</w:t>
            </w:r>
            <w:r w:rsidR="00DA7A60" w:rsidRPr="00DA7A60">
              <w:rPr>
                <w:rFonts w:asciiTheme="minorHAnsi" w:hAnsiTheme="minorHAnsi"/>
                <w:sz w:val="24"/>
              </w:rPr>
              <w:t xml:space="preserve">curricular program in place throughout the year.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New equipment purchased to offer more sports.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Cost of club providers as mentioned above.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Cost of new equipment - £868.36 (lesson equipment too)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Data collected from club registers.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New clubs can continue due to new equipment.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lastRenderedPageBreak/>
              <w:t>Provide extra swimming session to students in year 6 to ensure the reach the required objectives (25m)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Swimming in curricular time (Summer 1) arranged with Neil Brown at the Borough Council.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£840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Attainment data collected at the end of the SOW.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Continue to use this already set up arrangement next year.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Provide students with an OAA experience. 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Arrange climbing trip for Y5 students.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£765 (transport not </w:t>
            </w:r>
            <w:proofErr w:type="spellStart"/>
            <w:r w:rsidRPr="00DA7A60">
              <w:rPr>
                <w:rFonts w:asciiTheme="minorHAnsi" w:hAnsiTheme="minorHAnsi"/>
                <w:sz w:val="24"/>
              </w:rPr>
              <w:t>incl</w:t>
            </w:r>
            <w:proofErr w:type="spellEnd"/>
            <w:r w:rsidRPr="00DA7A60"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enthused by a new activity.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Photographs. Pupil voice.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Create a pathway for students to continue if they enjoyed it.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Provide all students with a wide range of sports to engage in during NSSW. 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Liaise with the SGO and local providers. Create a timetable of events in lessons and lunchtimes.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£500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enthused by new activities.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Increased activity levels of students.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Pupil voice. Photographs.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Create a pathway for students to continue if they enjoyed particular activities.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Provide students in Y6 with a Health Workshop. 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This has been arranged with The A-Life team for Sumer 2. This will </w:t>
            </w:r>
            <w:r w:rsidR="009E7878" w:rsidRPr="00DA7A60">
              <w:rPr>
                <w:rFonts w:asciiTheme="minorHAnsi" w:hAnsiTheme="minorHAnsi"/>
                <w:sz w:val="24"/>
              </w:rPr>
              <w:t>complement</w:t>
            </w:r>
            <w:r w:rsidRPr="00DA7A60">
              <w:rPr>
                <w:rFonts w:asciiTheme="minorHAnsi" w:hAnsiTheme="minorHAnsi"/>
                <w:sz w:val="24"/>
              </w:rPr>
              <w:t xml:space="preserve"> the already in place Chnage4Life lunchtime club.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£500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further develop their understanding of a healthy active lifestyle and are encouraged to be responsible for their own health. 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will have access to an online program to continue with their health education. </w:t>
            </w:r>
          </w:p>
        </w:tc>
      </w:tr>
      <w:tr w:rsidR="00DA7A60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DA7A60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DA7A60" w:rsidRDefault="00DA7A60" w:rsidP="00DA7A6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DA7A60" w:rsidRDefault="00487EB8" w:rsidP="00DA7A60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r w:rsidR="00DA7A60">
              <w:rPr>
                <w:color w:val="231F20"/>
                <w:sz w:val="24"/>
              </w:rPr>
              <w:t>%</w:t>
            </w:r>
          </w:p>
        </w:tc>
      </w:tr>
      <w:tr w:rsidR="00DA7A60" w:rsidTr="00D11688">
        <w:trPr>
          <w:trHeight w:val="600"/>
        </w:trPr>
        <w:tc>
          <w:tcPr>
            <w:tcW w:w="3758" w:type="dxa"/>
          </w:tcPr>
          <w:p w:rsidR="00DA7A60" w:rsidRDefault="00DA7A60" w:rsidP="00DA7A6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DA7A60" w:rsidRDefault="00DA7A60" w:rsidP="00DA7A6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DA7A60" w:rsidRDefault="00DA7A60" w:rsidP="00DA7A6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DA7A60" w:rsidRDefault="00DA7A60" w:rsidP="00DA7A6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DA7A60" w:rsidRDefault="00DA7A60" w:rsidP="00DA7A6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DA7A60" w:rsidRDefault="00DA7A60" w:rsidP="00DA7A6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9E7878" w:rsidTr="00D11688">
        <w:trPr>
          <w:trHeight w:val="2120"/>
        </w:trPr>
        <w:tc>
          <w:tcPr>
            <w:tcW w:w="37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lastRenderedPageBreak/>
              <w:t xml:space="preserve">Continue to work with the relevant agencies to compete in the local competitions. </w:t>
            </w:r>
          </w:p>
        </w:tc>
        <w:tc>
          <w:tcPr>
            <w:tcW w:w="34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Plan for and attend competitions regularly (3 a half term minimum). </w:t>
            </w:r>
          </w:p>
        </w:tc>
        <w:tc>
          <w:tcPr>
            <w:tcW w:w="166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£1500 for sports partnership. 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Transport costs. </w:t>
            </w:r>
          </w:p>
        </w:tc>
        <w:tc>
          <w:tcPr>
            <w:tcW w:w="342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Team sheets. 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Data collection.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School Facebook / website blogs. </w:t>
            </w:r>
          </w:p>
        </w:tc>
        <w:tc>
          <w:tcPr>
            <w:tcW w:w="3076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9E7878" w:rsidTr="00D11688">
        <w:trPr>
          <w:trHeight w:val="2120"/>
        </w:trPr>
        <w:tc>
          <w:tcPr>
            <w:tcW w:w="37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To provide opportunities for more students to compete. </w:t>
            </w:r>
          </w:p>
        </w:tc>
        <w:tc>
          <w:tcPr>
            <w:tcW w:w="34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9E7878">
              <w:rPr>
                <w:rFonts w:asciiTheme="minorHAnsi" w:hAnsiTheme="minorHAnsi"/>
                <w:sz w:val="24"/>
              </w:rPr>
              <w:t>Organ</w:t>
            </w:r>
            <w:bookmarkStart w:id="0" w:name="_GoBack"/>
            <w:bookmarkEnd w:id="0"/>
            <w:r w:rsidRPr="009E7878">
              <w:rPr>
                <w:rFonts w:asciiTheme="minorHAnsi" w:hAnsiTheme="minorHAnsi"/>
                <w:sz w:val="24"/>
              </w:rPr>
              <w:t>ise</w:t>
            </w:r>
            <w:proofErr w:type="spellEnd"/>
            <w:r w:rsidRPr="009E7878">
              <w:rPr>
                <w:rFonts w:asciiTheme="minorHAnsi" w:hAnsiTheme="minorHAnsi"/>
                <w:sz w:val="24"/>
              </w:rPr>
              <w:t xml:space="preserve"> regular ‘friendly’ matches to include A, B and C teams where possible, within the </w:t>
            </w:r>
            <w:proofErr w:type="spellStart"/>
            <w:r w:rsidRPr="009E7878">
              <w:rPr>
                <w:rFonts w:asciiTheme="minorHAnsi" w:hAnsiTheme="minorHAnsi"/>
                <w:sz w:val="24"/>
              </w:rPr>
              <w:t>Uttoxeter</w:t>
            </w:r>
            <w:proofErr w:type="spellEnd"/>
            <w:r w:rsidRPr="009E7878">
              <w:rPr>
                <w:rFonts w:asciiTheme="minorHAnsi" w:hAnsiTheme="minorHAnsi"/>
                <w:sz w:val="24"/>
              </w:rPr>
              <w:t xml:space="preserve"> Learning Trust. </w:t>
            </w:r>
          </w:p>
        </w:tc>
        <w:tc>
          <w:tcPr>
            <w:tcW w:w="166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£0</w:t>
            </w:r>
          </w:p>
        </w:tc>
        <w:tc>
          <w:tcPr>
            <w:tcW w:w="342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Team sheets. 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Data collection.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School Facebook / website blogs.</w:t>
            </w:r>
          </w:p>
        </w:tc>
        <w:tc>
          <w:tcPr>
            <w:tcW w:w="3076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Continue to build on the relationships with the other local middle schools. </w:t>
            </w:r>
          </w:p>
        </w:tc>
      </w:tr>
    </w:tbl>
    <w:p w:rsidR="00C66DF9" w:rsidRDefault="00C66DF9"/>
    <w:sectPr w:rsidR="00C66DF9" w:rsidSect="002F33D0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912" w:rsidRDefault="00635912">
      <w:r>
        <w:separator/>
      </w:r>
    </w:p>
  </w:endnote>
  <w:endnote w:type="continuationSeparator" w:id="0">
    <w:p w:rsidR="00635912" w:rsidRDefault="00635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5912">
      <w:pict>
        <v:shape id="_x0000_s2133" style="position:absolute;margin-left:380.7pt;margin-top:577.35pt;width:39.7pt;height:3.5pt;z-index:-251658240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635912">
      <w:pict>
        <v:group id="_x0000_s2134" style="position:absolute;margin-left:94.35pt;margin-top:559.3pt;width:68.75pt;height:21.2pt;z-index:-251657216;mso-position-horizontal-relative:page;mso-position-vertical-relative:page" coordorigin="1887,11186" coordsize="1375,424">
          <v:shape id="_x0000_s213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36" style="position:absolute" from="2051,11186" to="2340,11186" strokecolor="#b385bb" strokeweight=".00764mm"/>
          <v:line id="_x0000_s213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2021;top:11248;width:297;height:294">
            <v:imagedata r:id="rId2" o:title=""/>
          </v:shape>
          <v:shape id="_x0000_s2139" type="#_x0000_t75" style="position:absolute;left:1951;top:11214;width:406;height:379">
            <v:imagedata r:id="rId3" o:title=""/>
          </v:shape>
          <v:shape id="_x0000_s2140" type="#_x0000_t75" style="position:absolute;left:2067;top:11276;width:215;height:239">
            <v:imagedata r:id="rId4" o:title=""/>
          </v:shape>
          <v:shape id="_x0000_s2141" type="#_x0000_t75" style="position:absolute;left:3147;top:11459;width:114;height:84">
            <v:imagedata r:id="rId5" o:title=""/>
          </v:shape>
          <v:shape id="_x0000_s214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59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5pt;margin-top:558.4pt;width:57.85pt;height:14pt;z-index:-251656192;mso-position-horizontal-relative:page;mso-position-vertical-relative:page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635912">
      <w:pict>
        <v:shape id="_x0000_s2144" type="#_x0000_t202" style="position:absolute;margin-left:303.45pt;margin-top:559.25pt;width:70.75pt;height:14pt;z-index:-251655168;mso-position-horizontal-relative:page;mso-position-vertical-relative:page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5912">
      <w:pict>
        <v:shape id="_x0000_s2113" style="position:absolute;margin-left:380.7pt;margin-top:577.35pt;width:39.7pt;height:3.5pt;z-index:-251662336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635912">
      <w:pict>
        <v:group id="_x0000_s2114" style="position:absolute;margin-left:94.35pt;margin-top:559.3pt;width:68.75pt;height:21.2pt;z-index:-251661312;mso-position-horizontal-relative:page;mso-position-vertical-relative:page" coordorigin="1887,11186" coordsize="1375,424">
          <v:shape id="_x0000_s211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16" style="position:absolute" from="2051,11186" to="2340,11186" strokecolor="#b385bb" strokeweight=".00764mm"/>
          <v:line id="_x0000_s211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8" type="#_x0000_t75" style="position:absolute;left:2021;top:11248;width:297;height:294">
            <v:imagedata r:id="rId2" o:title=""/>
          </v:shape>
          <v:shape id="_x0000_s2119" type="#_x0000_t75" style="position:absolute;left:1951;top:11214;width:406;height:379">
            <v:imagedata r:id="rId3" o:title=""/>
          </v:shape>
          <v:shape id="_x0000_s2120" type="#_x0000_t75" style="position:absolute;left:2067;top:11276;width:215;height:239">
            <v:imagedata r:id="rId4" o:title=""/>
          </v:shape>
          <v:shape id="_x0000_s2121" type="#_x0000_t75" style="position:absolute;left:3147;top:11459;width:114;height:84">
            <v:imagedata r:id="rId5" o:title=""/>
          </v:shape>
          <v:shape id="_x0000_s212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59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5pt;margin-top:558.4pt;width:57.85pt;height:14pt;z-index:-251660288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635912">
      <w:pict>
        <v:shape id="_x0000_s2124" type="#_x0000_t202" style="position:absolute;margin-left:303.45pt;margin-top:559.25pt;width:70.75pt;height:14pt;z-index:-251659264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912" w:rsidRDefault="00635912">
      <w:r>
        <w:separator/>
      </w:r>
    </w:p>
  </w:footnote>
  <w:footnote w:type="continuationSeparator" w:id="0">
    <w:p w:rsidR="00635912" w:rsidRDefault="00635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67356"/>
    <w:multiLevelType w:val="hybridMultilevel"/>
    <w:tmpl w:val="0C28B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7240A"/>
    <w:rsid w:val="001B7D09"/>
    <w:rsid w:val="002006C4"/>
    <w:rsid w:val="00213832"/>
    <w:rsid w:val="002F33D0"/>
    <w:rsid w:val="003074D1"/>
    <w:rsid w:val="003E7E98"/>
    <w:rsid w:val="00487EB8"/>
    <w:rsid w:val="00504F42"/>
    <w:rsid w:val="005252DD"/>
    <w:rsid w:val="00546F5B"/>
    <w:rsid w:val="0057740D"/>
    <w:rsid w:val="00635912"/>
    <w:rsid w:val="00742B75"/>
    <w:rsid w:val="007E6ED1"/>
    <w:rsid w:val="009E7878"/>
    <w:rsid w:val="00A32B25"/>
    <w:rsid w:val="00AD5527"/>
    <w:rsid w:val="00B86B20"/>
    <w:rsid w:val="00C2051F"/>
    <w:rsid w:val="00C66DF9"/>
    <w:rsid w:val="00C7240A"/>
    <w:rsid w:val="00DA30EE"/>
    <w:rsid w:val="00DA7A60"/>
    <w:rsid w:val="00E5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5:docId w15:val="{8FEC616F-6C4A-435C-B296-B473D93F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F33D0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2F33D0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F33D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F33D0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2F33D0"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8211DE6C</Template>
  <TotalTime>36</TotalTime>
  <Pages>8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ahedley</cp:lastModifiedBy>
  <cp:revision>10</cp:revision>
  <dcterms:created xsi:type="dcterms:W3CDTF">2017-11-23T09:45:00Z</dcterms:created>
  <dcterms:modified xsi:type="dcterms:W3CDTF">2018-06-28T10:39:00Z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