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C58" w:rsidRDefault="00B218F3">
      <w:r>
        <w:rPr>
          <w:noProof/>
          <w:lang w:eastAsia="en-GB"/>
        </w:rPr>
        <mc:AlternateContent>
          <mc:Choice Requires="wps">
            <w:drawing>
              <wp:anchor distT="45720" distB="45720" distL="114300" distR="114300" simplePos="0" relativeHeight="251668480" behindDoc="0" locked="0" layoutInCell="1" allowOverlap="1" wp14:anchorId="02D46C38" wp14:editId="2A484536">
                <wp:simplePos x="0" y="0"/>
                <wp:positionH relativeFrom="margin">
                  <wp:posOffset>4916805</wp:posOffset>
                </wp:positionH>
                <wp:positionV relativeFrom="paragraph">
                  <wp:posOffset>3258820</wp:posOffset>
                </wp:positionV>
                <wp:extent cx="1357630" cy="269875"/>
                <wp:effectExtent l="0" t="0" r="13970" b="158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269875"/>
                        </a:xfrm>
                        <a:prstGeom prst="rect">
                          <a:avLst/>
                        </a:prstGeom>
                        <a:solidFill>
                          <a:srgbClr val="FFFFFF"/>
                        </a:solidFill>
                        <a:ln w="9525">
                          <a:solidFill>
                            <a:srgbClr val="000000"/>
                          </a:solidFill>
                          <a:miter lim="800000"/>
                          <a:headEnd/>
                          <a:tailEnd/>
                        </a:ln>
                      </wps:spPr>
                      <wps:txbx>
                        <w:txbxContent>
                          <w:p w:rsidR="000A3C58" w:rsidRDefault="000A3C58">
                            <w:r>
                              <w:t>Keep Children Safe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D46C38" id="_x0000_t202" coordsize="21600,21600" o:spt="202" path="m,l,21600r21600,l21600,xe">
                <v:stroke joinstyle="miter"/>
                <v:path gradientshapeok="t" o:connecttype="rect"/>
              </v:shapetype>
              <v:shape id="Text Box 2" o:spid="_x0000_s1026" type="#_x0000_t202" style="position:absolute;margin-left:387.15pt;margin-top:256.6pt;width:106.9pt;height:21.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">
                <v:textbox>
                  <w:txbxContent>
                    <w:p w:rsidR="000A3C58" w:rsidRDefault="000A3C58">
                      <w:r>
                        <w:t>Keep Children Safe</w:t>
                      </w:r>
                    </w:p>
                  </w:txbxContent>
                </v:textbox>
                <w10:wrap type="square" anchorx="margin"/>
              </v:shape>
            </w:pict>
          </mc:Fallback>
        </mc:AlternateContent>
      </w:r>
      <w:r>
        <w:rPr>
          <w:noProof/>
          <w:lang w:eastAsia="en-GB"/>
        </w:rPr>
        <mc:AlternateContent>
          <mc:Choice Requires="wpg">
            <w:drawing>
              <wp:anchor distT="0" distB="0" distL="114300" distR="114300" simplePos="0" relativeHeight="251666432" behindDoc="0" locked="0" layoutInCell="1" allowOverlap="1" wp14:anchorId="3193EA2F" wp14:editId="128BD515">
                <wp:simplePos x="0" y="0"/>
                <wp:positionH relativeFrom="page">
                  <wp:posOffset>4870450</wp:posOffset>
                </wp:positionH>
                <wp:positionV relativeFrom="page">
                  <wp:posOffset>3818255</wp:posOffset>
                </wp:positionV>
                <wp:extent cx="2475865" cy="2625436"/>
                <wp:effectExtent l="0" t="0" r="19685" b="22860"/>
                <wp:wrapSquare wrapText="bothSides"/>
                <wp:docPr id="211" name="Group 211"/>
                <wp:cNvGraphicFramePr/>
                <a:graphic xmlns:a="http://schemas.openxmlformats.org/drawingml/2006/main">
                  <a:graphicData uri="http://schemas.microsoft.com/office/word/2010/wordprocessingGroup">
                    <wpg:wgp>
                      <wpg:cNvGrpSpPr/>
                      <wpg:grpSpPr>
                        <a:xfrm>
                          <a:off x="0" y="0"/>
                          <a:ext cx="2475865" cy="2625436"/>
                          <a:chOff x="0" y="-55419"/>
                          <a:chExt cx="2475865" cy="10019910"/>
                        </a:xfrm>
                      </wpg:grpSpPr>
                      <wps:wsp>
                        <wps:cNvPr id="212" name="AutoShape 14"/>
                        <wps:cNvSpPr>
                          <a:spLocks noChangeArrowheads="1"/>
                        </wps:cNvSpPr>
                        <wps:spPr bwMode="auto">
                          <a:xfrm>
                            <a:off x="0" y="-55419"/>
                            <a:ext cx="2475865" cy="1001991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0A3C58" w:rsidRDefault="000A3C58" w:rsidP="000A3C58"/>
                            <w:p w:rsidR="000A3C58" w:rsidRDefault="000A3C58" w:rsidP="000A3C58">
                              <w:r>
                                <w:t>We want children to enjoy fireworks but they need to know that they can be dangerous if they are not used properly. Each year, over half of all firework injuries are suffered by children. The Child Accident Prevention Trust have more guidance on keeping kids safe.</w:t>
                              </w:r>
                            </w:p>
                            <w:p w:rsidR="000A3C58" w:rsidRDefault="000A3C58">
                              <w:pPr>
                                <w:spacing w:before="880" w:after="240" w:line="240" w:lineRule="auto"/>
                                <w:rPr>
                                  <w:rFonts w:asciiTheme="majorHAnsi" w:eastAsiaTheme="majorEastAsia" w:hAnsiTheme="majorHAnsi" w:cstheme="majorBidi"/>
                                  <w:color w:val="4472C4" w:themeColor="accent1"/>
                                  <w:sz w:val="40"/>
                                  <w:szCs w:val="40"/>
                                </w:rPr>
                              </w:pPr>
                            </w:p>
                            <w:p w:rsidR="000A3C58" w:rsidRDefault="000A3C58" w:rsidP="000A3C58">
                              <w:pPr>
                                <w:rPr>
                                  <w:color w:val="44546A" w:themeColor="text2"/>
                                </w:rPr>
                              </w:pPr>
                            </w:p>
                          </w:txbxContent>
                        </wps:txbx>
                        <wps:bodyPr rot="0" vert="horz" wrap="square" lIns="182880" tIns="457200" rIns="182880" bIns="73152" anchor="t" anchorCtr="0" upright="1">
                          <a:noAutofit/>
                        </wps:bodyPr>
                      </wps:wsp>
                      <wps:wsp>
                        <wps:cNvPr id="213" name="Rectangle 213"/>
                        <wps:cNvSpPr/>
                        <wps:spPr>
                          <a:xfrm>
                            <a:off x="81987" y="235083"/>
                            <a:ext cx="2331720" cy="237686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3C58" w:rsidRPr="000A3C58" w:rsidRDefault="000A3C58">
                              <w:pPr>
                                <w:spacing w:before="240"/>
                                <w:rPr>
                                  <w:color w:val="FFFFFF" w:themeColor="background1"/>
                                </w:rPr>
                              </w:pPr>
                              <w:r w:rsidRPr="000A3C58">
                                <w:rPr>
                                  <w:color w:val="FFFFFF" w:themeColor="background1"/>
                                </w:rPr>
                                <w:t>Keep Children Safe</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3C58" w:rsidRDefault="000A3C58">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11" o:spid="_x0000_s1027" style="position:absolute;margin-left:383.5pt;margin-top:300.65pt;width:194.95pt;height:206.75pt;z-index:251666432;mso-position-horizontal-relative:page;mso-position-vertical-relative:page" coordorigin=",-554" coordsize="24758,100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">
                <v:rect id="AutoShape 14" o:spid="_x0000_s1028" style="position:absolute;top:-554;width:24758;height:100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rsidR="000A3C58" w:rsidRDefault="000A3C58" w:rsidP="000A3C58"/>
                      <w:p w:rsidR="000A3C58" w:rsidRDefault="000A3C58" w:rsidP="000A3C58">
                        <w:r>
                          <w:t>We want children to enjoy fireworks but they need to know that they can be dangerous if they are not used properly. Each year, over half of all firework injuries are suffered by children. The Child Accident Prevention Trust have more guidance on keeping kids safe.</w:t>
                        </w:r>
                      </w:p>
                      <w:p w:rsidR="000A3C58" w:rsidRDefault="000A3C58">
                        <w:pPr>
                          <w:spacing w:before="880" w:after="240" w:line="240" w:lineRule="auto"/>
                          <w:rPr>
                            <w:rFonts w:asciiTheme="majorHAnsi" w:eastAsiaTheme="majorEastAsia" w:hAnsiTheme="majorHAnsi" w:cstheme="majorBidi"/>
                            <w:color w:val="4472C4" w:themeColor="accent1"/>
                            <w:sz w:val="40"/>
                            <w:szCs w:val="40"/>
                          </w:rPr>
                        </w:pPr>
                      </w:p>
                      <w:p w:rsidR="000A3C58" w:rsidRDefault="000A3C58" w:rsidP="000A3C58">
                        <w:pPr>
                          <w:rPr>
                            <w:color w:val="44546A" w:themeColor="text2"/>
                          </w:rPr>
                        </w:pPr>
                      </w:p>
                    </w:txbxContent>
                  </v:textbox>
                </v:rect>
                <v:rect id="Rectangle 213" o:spid="_x0000_s1029" style="position:absolute;left:819;top:2350;width:23318;height:2376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" fillcolor="#44546a [3215]" stroked="f" strokeweight="1pt">
                  <v:textbox inset="14.4pt,14.4pt,14.4pt,28.8pt">
                    <w:txbxContent>
                      <w:p w:rsidR="000A3C58" w:rsidRPr="000A3C58" w:rsidRDefault="000A3C58">
                        <w:pPr>
                          <w:spacing w:before="240"/>
                          <w:rPr>
                            <w:color w:val="FFFFFF" w:themeColor="background1"/>
                          </w:rPr>
                        </w:pPr>
                        <w:r w:rsidRPr="000A3C58">
                          <w:rPr>
                            <w:color w:val="FFFFFF" w:themeColor="background1"/>
                          </w:rPr>
                          <w:t>Keep Children Safe</w:t>
                        </w:r>
                      </w:p>
                    </w:txbxContent>
                  </v:textbox>
                </v:rect>
                <v:rect id="Rectangle 214" o:spid="_x0000_s1030"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4472c4 [3204]" stroked="f" strokeweight="1pt">
                  <v:textbox inset="14.4pt,14.4pt,14.4pt,28.8pt">
                    <w:txbxContent>
                      <w:p w:rsidR="000A3C58" w:rsidRDefault="000A3C58">
                        <w:pPr>
                          <w:spacing w:before="240"/>
                          <w:rPr>
                            <w:color w:val="FFFFFF" w:themeColor="background1"/>
                          </w:rPr>
                        </w:pPr>
                      </w:p>
                    </w:txbxContent>
                  </v:textbox>
                </v:rect>
                <w10:wrap type="square" anchorx="page" anchory="page"/>
              </v:group>
            </w:pict>
          </mc:Fallback>
        </mc:AlternateContent>
      </w:r>
      <w:r>
        <w:rPr>
          <w:noProof/>
          <w:lang w:eastAsia="en-GB"/>
        </w:rPr>
        <mc:AlternateContent>
          <mc:Choice Requires="wpg">
            <w:drawing>
              <wp:anchor distT="45720" distB="45720" distL="182880" distR="182880" simplePos="0" relativeHeight="251670528" behindDoc="0" locked="0" layoutInCell="1" allowOverlap="1" wp14:anchorId="197A4F76" wp14:editId="04472AA0">
                <wp:simplePos x="0" y="0"/>
                <wp:positionH relativeFrom="margin">
                  <wp:posOffset>1706880</wp:posOffset>
                </wp:positionH>
                <wp:positionV relativeFrom="margin">
                  <wp:posOffset>2929255</wp:posOffset>
                </wp:positionV>
                <wp:extent cx="2520026" cy="1426499"/>
                <wp:effectExtent l="0" t="0" r="0" b="2540"/>
                <wp:wrapSquare wrapText="bothSides"/>
                <wp:docPr id="198" name="Group 198"/>
                <wp:cNvGraphicFramePr/>
                <a:graphic xmlns:a="http://schemas.openxmlformats.org/drawingml/2006/main">
                  <a:graphicData uri="http://schemas.microsoft.com/office/word/2010/wordprocessingGroup">
                    <wpg:wgp>
                      <wpg:cNvGrpSpPr/>
                      <wpg:grpSpPr>
                        <a:xfrm>
                          <a:off x="0" y="0"/>
                          <a:ext cx="2520026" cy="1426499"/>
                          <a:chOff x="0" y="34654"/>
                          <a:chExt cx="3617163" cy="1427254"/>
                        </a:xfrm>
                      </wpg:grpSpPr>
                      <wps:wsp>
                        <wps:cNvPr id="199" name="Rectangle 199"/>
                        <wps:cNvSpPr/>
                        <wps:spPr>
                          <a:xfrm>
                            <a:off x="49715" y="34654"/>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3C58" w:rsidRDefault="000A3C58">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448" cy="1209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C58" w:rsidRPr="000A3C58" w:rsidRDefault="000A3C58" w:rsidP="000A3C58">
                              <w:pPr>
                                <w:rPr>
                                  <w:i/>
                                  <w:sz w:val="24"/>
                                </w:rPr>
                              </w:pPr>
                              <w:r w:rsidRPr="000A3C58">
                                <w:rPr>
                                  <w:i/>
                                  <w:sz w:val="24"/>
                                </w:rPr>
                                <w:t>Did you know that sparklers get five times hotter than cooking oil? Sparklers are not toys and should never be given to a child under five.</w:t>
                              </w:r>
                            </w:p>
                            <w:p w:rsidR="000A3C58" w:rsidRDefault="000A3C58">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98" o:spid="_x0000_s1031" style="position:absolute;margin-left:134.4pt;margin-top:230.65pt;width:198.45pt;height:112.3pt;z-index:251670528;mso-wrap-distance-left:14.4pt;mso-wrap-distance-top:3.6pt;mso-wrap-distance-right:14.4pt;mso-wrap-distance-bottom:3.6pt;mso-position-horizontal-relative:margin;mso-position-vertical-relative:margin;mso-width-relative:margin;mso-height-relative:margin" coordorigin=",346" coordsize="36171,14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">
                <v:rect id="Rectangle 199" o:spid="_x0000_s1032" style="position:absolute;left:497;top:346;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rsidR="000A3C58" w:rsidRDefault="000A3C58">
                        <w:pPr>
                          <w:jc w:val="center"/>
                          <w:rPr>
                            <w:rFonts w:asciiTheme="majorHAnsi" w:eastAsiaTheme="majorEastAsia" w:hAnsiTheme="majorHAnsi" w:cstheme="majorBidi"/>
                            <w:color w:val="FFFFFF" w:themeColor="background1"/>
                            <w:sz w:val="24"/>
                            <w:szCs w:val="28"/>
                          </w:rPr>
                        </w:pPr>
                      </w:p>
                    </w:txbxContent>
                  </v:textbox>
                </v:rect>
                <v:shape id="Text Box 200" o:spid="_x0000_s1033" type="#_x0000_t202" style="position:absolute;top:2526;width:35674;height:1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rsidR="000A3C58" w:rsidRPr="000A3C58" w:rsidRDefault="000A3C58" w:rsidP="000A3C58">
                        <w:pPr>
                          <w:rPr>
                            <w:i/>
                            <w:sz w:val="24"/>
                          </w:rPr>
                        </w:pPr>
                        <w:r w:rsidRPr="000A3C58">
                          <w:rPr>
                            <w:i/>
                            <w:sz w:val="24"/>
                          </w:rPr>
                          <w:t xml:space="preserve">Did you know that sparklers get five times hotter than cooking oil? Sparklers are not </w:t>
                        </w:r>
                        <w:proofErr w:type="gramStart"/>
                        <w:r w:rsidRPr="000A3C58">
                          <w:rPr>
                            <w:i/>
                            <w:sz w:val="24"/>
                          </w:rPr>
                          <w:t>toys</w:t>
                        </w:r>
                        <w:proofErr w:type="gramEnd"/>
                        <w:r w:rsidRPr="000A3C58">
                          <w:rPr>
                            <w:i/>
                            <w:sz w:val="24"/>
                          </w:rPr>
                          <w:t xml:space="preserve"> and should never be given to a child under five.</w:t>
                        </w:r>
                      </w:p>
                      <w:p w:rsidR="000A3C58" w:rsidRDefault="000A3C58">
                        <w:pPr>
                          <w:rPr>
                            <w:caps/>
                            <w:color w:val="4472C4" w:themeColor="accent1"/>
                            <w:sz w:val="26"/>
                            <w:szCs w:val="26"/>
                          </w:rPr>
                        </w:pPr>
                      </w:p>
                    </w:txbxContent>
                  </v:textbox>
                </v:shape>
                <w10:wrap type="square" anchorx="margin" anchory="margin"/>
              </v:group>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393AFDEA" wp14:editId="272BBFEB">
                <wp:simplePos x="0" y="0"/>
                <wp:positionH relativeFrom="margin">
                  <wp:align>right</wp:align>
                </wp:positionH>
                <wp:positionV relativeFrom="paragraph">
                  <wp:posOffset>0</wp:posOffset>
                </wp:positionV>
                <wp:extent cx="6954520" cy="727075"/>
                <wp:effectExtent l="0" t="0" r="1778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4520" cy="727075"/>
                        </a:xfrm>
                        <a:prstGeom prst="rect">
                          <a:avLst/>
                        </a:prstGeom>
                        <a:solidFill>
                          <a:srgbClr val="FFFFFF"/>
                        </a:solidFill>
                        <a:ln w="9525">
                          <a:solidFill>
                            <a:srgbClr val="000000"/>
                          </a:solidFill>
                          <a:miter lim="800000"/>
                          <a:headEnd/>
                          <a:tailEnd/>
                        </a:ln>
                      </wps:spPr>
                      <wps:txbx>
                        <w:txbxContent>
                          <w:p w:rsidR="000A3C58" w:rsidRPr="000A3C58" w:rsidRDefault="000A3C58" w:rsidP="000A3C58">
                            <w:pPr>
                              <w:rPr>
                                <w:sz w:val="24"/>
                              </w:rPr>
                            </w:pPr>
                            <w:r w:rsidRPr="000A3C58">
                              <w:rPr>
                                <w:sz w:val="24"/>
                              </w:rPr>
                              <w:t>Having fireworks at home can be great fun, as long as they are used safely. Figures show more children rather than adults get hurt by fireworks. Over the past few years over 350 pre-school children, some only a year old, were treated in hospital for fireworks injuries.</w:t>
                            </w:r>
                          </w:p>
                          <w:p w:rsidR="000A3C58" w:rsidRDefault="000A3C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4" type="#_x0000_t202" style="position:absolute;margin-left:496.4pt;margin-top:0;width:547.6pt;height:57.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">
                <v:textbox>
                  <w:txbxContent>
                    <w:p w:rsidR="000A3C58" w:rsidRPr="000A3C58" w:rsidRDefault="000A3C58" w:rsidP="000A3C58">
                      <w:pPr>
                        <w:rPr>
                          <w:sz w:val="24"/>
                        </w:rPr>
                      </w:pPr>
                      <w:r w:rsidRPr="000A3C58">
                        <w:rPr>
                          <w:sz w:val="24"/>
                        </w:rPr>
                        <w:t>Having fireworks at home can be great fun, as long as they are used safely. Figures show more children rather than adults get hurt by fireworks. Over the past few years over 350 pre-school children, some only a year old, were treated in hospital for fireworks injuries.</w:t>
                      </w:r>
                    </w:p>
                    <w:p w:rsidR="000A3C58" w:rsidRDefault="000A3C58"/>
                  </w:txbxContent>
                </v:textbox>
                <w10:wrap type="square" anchorx="margin"/>
              </v:shape>
            </w:pict>
          </mc:Fallback>
        </mc:AlternateContent>
      </w:r>
      <w:r>
        <w:rPr>
          <w:noProof/>
          <w:lang w:eastAsia="en-GB"/>
        </w:rPr>
        <mc:AlternateContent>
          <mc:Choice Requires="wpg">
            <w:drawing>
              <wp:anchor distT="0" distB="0" distL="228600" distR="228600" simplePos="0" relativeHeight="251659264" behindDoc="1" locked="0" layoutInCell="1" allowOverlap="1" wp14:anchorId="546E5FE7" wp14:editId="29621057">
                <wp:simplePos x="0" y="0"/>
                <wp:positionH relativeFrom="margin">
                  <wp:posOffset>-355600</wp:posOffset>
                </wp:positionH>
                <wp:positionV relativeFrom="margin">
                  <wp:posOffset>893445</wp:posOffset>
                </wp:positionV>
                <wp:extent cx="1870075" cy="3151505"/>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1870075" cy="3151505"/>
                          <a:chOff x="0" y="0"/>
                          <a:chExt cx="1828800" cy="8151039"/>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3C58" w:rsidRDefault="000A3C58" w:rsidP="000A3C58">
                              <w:r>
                                <w:t>A torch</w:t>
                              </w:r>
                            </w:p>
                            <w:p w:rsidR="000A3C58" w:rsidRDefault="000A3C58" w:rsidP="000A3C58">
                              <w:r>
                                <w:t>A bucket or two of water</w:t>
                              </w:r>
                            </w:p>
                            <w:p w:rsidR="000A3C58" w:rsidRDefault="000A3C58" w:rsidP="000A3C58">
                              <w:r>
                                <w:t>Eye protection and gloves</w:t>
                              </w:r>
                            </w:p>
                            <w:p w:rsidR="000A3C58" w:rsidRDefault="000A3C58" w:rsidP="000A3C58">
                              <w:r>
                                <w:t>A bucket of soft earth to put fireworks in</w:t>
                              </w:r>
                            </w:p>
                            <w:p w:rsidR="000A3C58" w:rsidRDefault="000A3C58" w:rsidP="000A3C58">
                              <w:r>
                                <w:t>Suitable supports and launchers if you’re setting off Catherine wheels or rockets.</w:t>
                              </w:r>
                            </w:p>
                            <w:p w:rsidR="000A3C58" w:rsidRDefault="000A3C58" w:rsidP="000A3C58">
                              <w:r>
                                <w:t>Firework displays</w:t>
                              </w:r>
                            </w:p>
                            <w:p w:rsidR="000A3C58" w:rsidRDefault="000A3C58" w:rsidP="000A3C58">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18"/>
                            <a:ext cx="1828800" cy="104312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3C58" w:rsidRPr="000A3C58" w:rsidRDefault="000A3C58">
                              <w:pPr>
                                <w:pStyle w:val="NoSpacing"/>
                                <w:jc w:val="center"/>
                                <w:rPr>
                                  <w:rFonts w:asciiTheme="majorHAnsi" w:eastAsiaTheme="majorEastAsia" w:hAnsiTheme="majorHAnsi" w:cstheme="majorBidi"/>
                                  <w:caps/>
                                  <w:color w:val="4472C4" w:themeColor="accent1"/>
                                </w:rPr>
                              </w:pPr>
                              <w:r w:rsidRPr="000A3C58">
                                <w:t>On the night, you will need:</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01" o:spid="_x0000_s1035" style="position:absolute;margin-left:-28pt;margin-top:70.35pt;width:147.25pt;height:248.15pt;z-index:-251657216;mso-wrap-distance-left:18pt;mso-wrap-distance-right:18pt;mso-position-horizontal-relative:margin;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">
                <v:rect id="Rectangle 202" o:spid="_x0000_s1036"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4472c4 [3204]" stroked="f" strokeweight="1pt"/>
                <v:rect id="Rectangle 203" o:spid="_x0000_s1037"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4472c4 [3204]" stroked="f" strokeweight="1pt">
                  <v:textbox inset=",14.4pt,8.64pt,18pt">
                    <w:txbxContent>
                      <w:p w:rsidR="000A3C58" w:rsidRDefault="000A3C58" w:rsidP="000A3C58">
                        <w:r>
                          <w:t>A torch</w:t>
                        </w:r>
                      </w:p>
                      <w:p w:rsidR="000A3C58" w:rsidRDefault="000A3C58" w:rsidP="000A3C58">
                        <w:r>
                          <w:t>A bucket or two of water</w:t>
                        </w:r>
                      </w:p>
                      <w:p w:rsidR="000A3C58" w:rsidRDefault="000A3C58" w:rsidP="000A3C58">
                        <w:r>
                          <w:t>Eye protection and gloves</w:t>
                        </w:r>
                      </w:p>
                      <w:p w:rsidR="000A3C58" w:rsidRDefault="000A3C58" w:rsidP="000A3C58">
                        <w:r>
                          <w:t>A bucket of soft earth to put fireworks in</w:t>
                        </w:r>
                      </w:p>
                      <w:p w:rsidR="000A3C58" w:rsidRDefault="000A3C58" w:rsidP="000A3C58">
                        <w:r>
                          <w:t>Suitable supports and launchers if you’re setting off</w:t>
                        </w:r>
                        <w:r>
                          <w:t xml:space="preserve"> C</w:t>
                        </w:r>
                        <w:r>
                          <w:t>atherine wheels or rockets.</w:t>
                        </w:r>
                      </w:p>
                      <w:p w:rsidR="000A3C58" w:rsidRDefault="000A3C58" w:rsidP="000A3C58">
                        <w:r>
                          <w:t>Firework displays</w:t>
                        </w:r>
                      </w:p>
                      <w:p w:rsidR="000A3C58" w:rsidRDefault="000A3C58" w:rsidP="000A3C58">
                        <w:pPr>
                          <w:rPr>
                            <w:color w:val="FFFFFF" w:themeColor="background1"/>
                          </w:rPr>
                        </w:pPr>
                      </w:p>
                    </w:txbxContent>
                  </v:textbox>
                </v:rect>
                <v:shape id="Text Box 204" o:spid="_x0000_s1038" type="#_x0000_t202" style="position:absolute;top:2318;width:18288;height:10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rsidR="000A3C58" w:rsidRPr="000A3C58" w:rsidRDefault="000A3C58">
                        <w:pPr>
                          <w:pStyle w:val="NoSpacing"/>
                          <w:jc w:val="center"/>
                          <w:rPr>
                            <w:rFonts w:asciiTheme="majorHAnsi" w:eastAsiaTheme="majorEastAsia" w:hAnsiTheme="majorHAnsi" w:cstheme="majorBidi"/>
                            <w:caps/>
                            <w:color w:val="4472C4" w:themeColor="accent1"/>
                          </w:rPr>
                        </w:pPr>
                        <w:r w:rsidRPr="000A3C58">
                          <w:t>On the night, you will need:</w:t>
                        </w:r>
                      </w:p>
                    </w:txbxContent>
                  </v:textbox>
                </v:shape>
                <w10:wrap type="square" anchorx="margin" anchory="margin"/>
              </v:group>
            </w:pict>
          </mc:Fallback>
        </mc:AlternateContent>
      </w:r>
      <w:r w:rsidR="000A3C58">
        <w:rPr>
          <w:noProof/>
          <w:lang w:eastAsia="en-GB"/>
        </w:rPr>
        <mc:AlternateContent>
          <mc:Choice Requires="wps">
            <w:drawing>
              <wp:anchor distT="45720" distB="45720" distL="114300" distR="114300" simplePos="0" relativeHeight="251672576" behindDoc="0" locked="0" layoutInCell="1" allowOverlap="1" wp14:anchorId="321990E7" wp14:editId="19D8C9B5">
                <wp:simplePos x="0" y="0"/>
                <wp:positionH relativeFrom="page">
                  <wp:posOffset>262890</wp:posOffset>
                </wp:positionH>
                <wp:positionV relativeFrom="paragraph">
                  <wp:posOffset>5715000</wp:posOffset>
                </wp:positionV>
                <wp:extent cx="7172325" cy="1870075"/>
                <wp:effectExtent l="0" t="0" r="28575" b="158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870075"/>
                        </a:xfrm>
                        <a:prstGeom prst="rect">
                          <a:avLst/>
                        </a:prstGeom>
                        <a:solidFill>
                          <a:srgbClr val="FFFFFF"/>
                        </a:solidFill>
                        <a:ln w="9525">
                          <a:solidFill>
                            <a:srgbClr val="000000"/>
                          </a:solidFill>
                          <a:miter lim="800000"/>
                          <a:headEnd/>
                          <a:tailEnd/>
                        </a:ln>
                      </wps:spPr>
                      <wps:txbx>
                        <w:txbxContent>
                          <w:p w:rsidR="000A3C58" w:rsidRPr="00781A28" w:rsidRDefault="000A3C58" w:rsidP="000A3C58">
                            <w:pPr>
                              <w:rPr>
                                <w:u w:val="single"/>
                              </w:rPr>
                            </w:pPr>
                            <w:r w:rsidRPr="00781A28">
                              <w:rPr>
                                <w:u w:val="single"/>
                              </w:rPr>
                              <w:t>Where to buy</w:t>
                            </w:r>
                          </w:p>
                          <w:p w:rsidR="000A3C58" w:rsidRDefault="000A3C58" w:rsidP="000A3C58">
                            <w:r>
                              <w:t>Don’t cut corners just to save a few pounds. Always buy fireworks from a reputable shop to make sure that they conform to British Standards. This means that they should have BS 7114 written on the box.</w:t>
                            </w:r>
                          </w:p>
                          <w:p w:rsidR="000A3C58" w:rsidRDefault="000A3C58" w:rsidP="000A3C58">
                            <w:r>
                              <w:t>Sometimes shops open up for a short time before Bonfire Night but these may not be the best places to buy fireworks from. Staff in these shops might not be very knowledgeable about using fireworks safely and their fireworks might not meet British Standards.</w:t>
                            </w:r>
                          </w:p>
                          <w:p w:rsidR="000A3C58" w:rsidRDefault="000A3C58" w:rsidP="000A3C58">
                            <w:r>
                              <w:t>Whatever you do, don’t buy fireworks from anywhere you’re not sure about, such as the back of a van or from a temporary, unlicensed market stall.</w:t>
                            </w:r>
                          </w:p>
                          <w:p w:rsidR="000A3C58" w:rsidRDefault="000A3C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9" type="#_x0000_t202" style="position:absolute;margin-left:20.7pt;margin-top:450pt;width:564.75pt;height:147.2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">
                <v:textbox>
                  <w:txbxContent>
                    <w:p w:rsidR="000A3C58" w:rsidRPr="00781A28" w:rsidRDefault="000A3C58" w:rsidP="000A3C58">
                      <w:pPr>
                        <w:rPr>
                          <w:u w:val="single"/>
                        </w:rPr>
                      </w:pPr>
                      <w:r w:rsidRPr="00781A28">
                        <w:rPr>
                          <w:u w:val="single"/>
                        </w:rPr>
                        <w:t>Where to buy</w:t>
                      </w:r>
                    </w:p>
                    <w:p w:rsidR="000A3C58" w:rsidRDefault="000A3C58" w:rsidP="000A3C58">
                      <w:r>
                        <w:t>Don’t cut corners just to save a few pounds. Always buy fireworks from a reputable shop to make sure that they conform to British Standards. This means that they should have BS 7114 written on the box.</w:t>
                      </w:r>
                    </w:p>
                    <w:p w:rsidR="000A3C58" w:rsidRDefault="000A3C58" w:rsidP="000A3C58">
                      <w:r>
                        <w:t>Sometimes shops open up for a short time before Bonfire Night but these may not be the best places to buy fireworks from. Staff in these shops might not be very knowledgeable about using fireworks safely and their fireworks might not meet British Standards.</w:t>
                      </w:r>
                    </w:p>
                    <w:p w:rsidR="000A3C58" w:rsidRDefault="000A3C58" w:rsidP="000A3C58">
                      <w:r>
                        <w:t>Whatever you do, don’t buy fireworks from anywhere you’re not sure about, such as the back of a van or from a temporary, unlicensed market stall.</w:t>
                      </w:r>
                    </w:p>
                    <w:p w:rsidR="000A3C58" w:rsidRDefault="000A3C58"/>
                  </w:txbxContent>
                </v:textbox>
                <w10:wrap type="square" anchorx="page"/>
              </v:shape>
            </w:pict>
          </mc:Fallback>
        </mc:AlternateContent>
      </w:r>
      <w:r w:rsidR="000A3C58" w:rsidRPr="000A3C58">
        <w:rPr>
          <w:noProof/>
          <w:lang w:eastAsia="en-GB"/>
        </w:rPr>
        <w:drawing>
          <wp:anchor distT="0" distB="0" distL="114300" distR="114300" simplePos="0" relativeHeight="251664384" behindDoc="1" locked="0" layoutInCell="1" allowOverlap="1" wp14:anchorId="2CBEEBCA" wp14:editId="33685F5A">
            <wp:simplePos x="0" y="0"/>
            <wp:positionH relativeFrom="column">
              <wp:posOffset>1772920</wp:posOffset>
            </wp:positionH>
            <wp:positionV relativeFrom="paragraph">
              <wp:posOffset>886460</wp:posOffset>
            </wp:positionV>
            <wp:extent cx="1530350" cy="1783080"/>
            <wp:effectExtent l="57150" t="57150" r="50800" b="64770"/>
            <wp:wrapTight wrapText="bothSides">
              <wp:wrapPolygon edited="0">
                <wp:start x="-807" y="-692"/>
                <wp:lineTo x="-807" y="22154"/>
                <wp:lineTo x="22048" y="22154"/>
                <wp:lineTo x="22048" y="-692"/>
                <wp:lineTo x="-807" y="-69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b="19188"/>
                    <a:stretch/>
                  </pic:blipFill>
                  <pic:spPr bwMode="auto">
                    <a:xfrm>
                      <a:off x="0" y="0"/>
                      <a:ext cx="1530350" cy="1783080"/>
                    </a:xfrm>
                    <a:prstGeom prst="rect">
                      <a:avLst/>
                    </a:prstGeom>
                    <a:ln w="57150">
                      <a:solidFill>
                        <a:srgbClr val="00B0F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3C58">
        <w:rPr>
          <w:noProof/>
          <w:lang w:eastAsia="en-GB"/>
        </w:rPr>
        <mc:AlternateContent>
          <mc:Choice Requires="wps">
            <w:drawing>
              <wp:anchor distT="91440" distB="91440" distL="365760" distR="365760" simplePos="0" relativeHeight="251663360" behindDoc="0" locked="0" layoutInCell="1" allowOverlap="1" wp14:anchorId="461ED7A9" wp14:editId="284451AD">
                <wp:simplePos x="0" y="0"/>
                <wp:positionH relativeFrom="margin">
                  <wp:posOffset>3428711</wp:posOffset>
                </wp:positionH>
                <wp:positionV relativeFrom="margin">
                  <wp:posOffset>865505</wp:posOffset>
                </wp:positionV>
                <wp:extent cx="2999105" cy="2066290"/>
                <wp:effectExtent l="0" t="0" r="0" b="1905"/>
                <wp:wrapTopAndBottom/>
                <wp:docPr id="146" name="Rectangle 146"/>
                <wp:cNvGraphicFramePr/>
                <a:graphic xmlns:a="http://schemas.openxmlformats.org/drawingml/2006/main">
                  <a:graphicData uri="http://schemas.microsoft.com/office/word/2010/wordprocessingShape">
                    <wps:wsp>
                      <wps:cNvSpPr/>
                      <wps:spPr>
                        <a:xfrm>
                          <a:off x="0" y="0"/>
                          <a:ext cx="299910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3C58" w:rsidRDefault="000A3C58">
                            <w:pPr>
                              <w:pStyle w:val="NoSpacing"/>
                              <w:jc w:val="center"/>
                              <w:rPr>
                                <w:color w:val="4472C4" w:themeColor="accent1"/>
                              </w:rPr>
                            </w:pPr>
                            <w:r>
                              <w:rPr>
                                <w:noProof/>
                                <w:color w:val="4472C4" w:themeColor="accent1"/>
                                <w:lang w:val="en-GB" w:eastAsia="en-GB"/>
                              </w:rPr>
                              <w:drawing>
                                <wp:inline distT="0" distB="0" distL="0" distR="0" wp14:anchorId="477198FE" wp14:editId="6C072A34">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0A3C58" w:rsidRPr="000A3C58" w:rsidRDefault="000A3C58" w:rsidP="000A3C58">
                            <w:pPr>
                              <w:jc w:val="center"/>
                              <w:rPr>
                                <w:color w:val="000000" w:themeColor="text1"/>
                              </w:rPr>
                            </w:pPr>
                            <w:r w:rsidRPr="000A3C58">
                              <w:rPr>
                                <w:color w:val="000000" w:themeColor="text1"/>
                              </w:rPr>
                              <w:t>Be safe not sorry</w:t>
                            </w:r>
                          </w:p>
                          <w:p w:rsidR="000A3C58" w:rsidRPr="000A3C58" w:rsidRDefault="000A3C58" w:rsidP="000A3C58">
                            <w:pPr>
                              <w:rPr>
                                <w:color w:val="000000" w:themeColor="text1"/>
                              </w:rPr>
                            </w:pPr>
                            <w:r w:rsidRPr="000A3C58">
                              <w:rPr>
                                <w:color w:val="000000" w:themeColor="text1"/>
                              </w:rPr>
                              <w:t>Fireworks are safe if you use them properly. If you’re putting on a home display, you should follow some simple steps to make sure that everyone has a good time without getting hurt.</w:t>
                            </w:r>
                          </w:p>
                          <w:p w:rsidR="000A3C58" w:rsidRPr="000A3C58" w:rsidRDefault="000A3C58">
                            <w:pPr>
                              <w:pStyle w:val="NoSpacing"/>
                              <w:spacing w:before="240"/>
                              <w:jc w:val="center"/>
                              <w:rPr>
                                <w:color w:val="000000" w:themeColor="text1"/>
                              </w:rPr>
                            </w:pPr>
                            <w:r w:rsidRPr="000A3C58">
                              <w:rPr>
                                <w:noProof/>
                                <w:color w:val="000000" w:themeColor="text1"/>
                                <w:lang w:val="en-GB" w:eastAsia="en-GB"/>
                              </w:rPr>
                              <w:drawing>
                                <wp:inline distT="0" distB="0" distL="0" distR="0" wp14:anchorId="69EAF63D" wp14:editId="75F56AFB">
                                  <wp:extent cx="374904" cy="23774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146" o:spid="_x0000_s1040" style="position:absolute;margin-left:270pt;margin-top:68.15pt;width:236.15pt;height:162.7pt;z-index:251663360;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" filled="f" stroked="f" strokeweight="1pt">
                <v:textbox style="mso-fit-shape-to-text:t" inset="10.8pt,0,10.8pt,0">
                  <w:txbxContent>
                    <w:p w:rsidR="000A3C58" w:rsidRDefault="000A3C58">
                      <w:pPr>
                        <w:pStyle w:val="NoSpacing"/>
                        <w:jc w:val="center"/>
                        <w:rPr>
                          <w:color w:val="4472C4" w:themeColor="accent1"/>
                        </w:rPr>
                      </w:pPr>
                      <w:r>
                        <w:rPr>
                          <w:noProof/>
                          <w:color w:val="4472C4" w:themeColor="accent1"/>
                        </w:rPr>
                        <w:drawing>
                          <wp:inline distT="0" distB="0" distL="0" distR="0">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0A3C58" w:rsidRPr="000A3C58" w:rsidRDefault="000A3C58" w:rsidP="000A3C58">
                      <w:pPr>
                        <w:jc w:val="center"/>
                        <w:rPr>
                          <w:color w:val="000000" w:themeColor="text1"/>
                        </w:rPr>
                      </w:pPr>
                      <w:r w:rsidRPr="000A3C58">
                        <w:rPr>
                          <w:color w:val="000000" w:themeColor="text1"/>
                        </w:rPr>
                        <w:t>Be safe not sorry</w:t>
                      </w:r>
                    </w:p>
                    <w:p w:rsidR="000A3C58" w:rsidRPr="000A3C58" w:rsidRDefault="000A3C58" w:rsidP="000A3C58">
                      <w:pPr>
                        <w:rPr>
                          <w:color w:val="000000" w:themeColor="text1"/>
                        </w:rPr>
                      </w:pPr>
                      <w:r w:rsidRPr="000A3C58">
                        <w:rPr>
                          <w:color w:val="000000" w:themeColor="text1"/>
                        </w:rPr>
                        <w:t>Fireworks are safe if you use them properly. If you’re putting on a home display, you should follow some simple steps to make sure that everyone has a good time without getting hurt.</w:t>
                      </w:r>
                    </w:p>
                    <w:p w:rsidR="000A3C58" w:rsidRPr="000A3C58" w:rsidRDefault="000A3C58">
                      <w:pPr>
                        <w:pStyle w:val="NoSpacing"/>
                        <w:spacing w:before="240"/>
                        <w:jc w:val="center"/>
                        <w:rPr>
                          <w:color w:val="000000" w:themeColor="text1"/>
                        </w:rPr>
                      </w:pPr>
                      <w:r w:rsidRPr="000A3C58">
                        <w:rPr>
                          <w:noProof/>
                          <w:color w:val="000000" w:themeColor="text1"/>
                        </w:rPr>
                        <w:drawing>
                          <wp:inline distT="0" distB="0" distL="0" distR="0">
                            <wp:extent cx="374904" cy="23774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p>
    <w:p w:rsidR="0032676E" w:rsidRDefault="00B218F3">
      <w:r w:rsidRPr="00781A28">
        <w:rPr>
          <w:noProof/>
          <w:lang w:eastAsia="en-GB"/>
        </w:rPr>
        <w:drawing>
          <wp:anchor distT="0" distB="0" distL="114300" distR="114300" simplePos="0" relativeHeight="251673600" behindDoc="1" locked="0" layoutInCell="1" allowOverlap="1" wp14:anchorId="5FFE272C" wp14:editId="3431AE35">
            <wp:simplePos x="0" y="0"/>
            <wp:positionH relativeFrom="column">
              <wp:posOffset>-114300</wp:posOffset>
            </wp:positionH>
            <wp:positionV relativeFrom="paragraph">
              <wp:posOffset>1327150</wp:posOffset>
            </wp:positionV>
            <wp:extent cx="4502150" cy="1172210"/>
            <wp:effectExtent l="0" t="0" r="0" b="8890"/>
            <wp:wrapTight wrapText="bothSides">
              <wp:wrapPolygon edited="0">
                <wp:start x="0" y="0"/>
                <wp:lineTo x="0" y="21413"/>
                <wp:lineTo x="21478" y="21413"/>
                <wp:lineTo x="2147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2150" cy="1172210"/>
                    </a:xfrm>
                    <a:prstGeom prst="rect">
                      <a:avLst/>
                    </a:prstGeom>
                  </pic:spPr>
                </pic:pic>
              </a:graphicData>
            </a:graphic>
            <wp14:sizeRelH relativeFrom="page">
              <wp14:pctWidth>0</wp14:pctWidth>
            </wp14:sizeRelH>
            <wp14:sizeRelV relativeFrom="page">
              <wp14:pctHeight>0</wp14:pctHeight>
            </wp14:sizeRelV>
          </wp:anchor>
        </w:drawing>
      </w:r>
    </w:p>
    <w:p w:rsidR="0032676E" w:rsidRDefault="0032676E"/>
    <w:p w:rsidR="0032676E" w:rsidRDefault="0032676E"/>
    <w:p w:rsidR="0032676E" w:rsidRDefault="00B218F3">
      <w:r>
        <w:rPr>
          <w:noProof/>
          <w:lang w:eastAsia="en-GB"/>
        </w:rPr>
        <mc:AlternateContent>
          <mc:Choice Requires="wps">
            <w:drawing>
              <wp:anchor distT="182880" distB="182880" distL="182880" distR="182880" simplePos="0" relativeHeight="251675648" behindDoc="0" locked="0" layoutInCell="1" allowOverlap="1" wp14:anchorId="70F4FE51" wp14:editId="01CD6C2E">
                <wp:simplePos x="0" y="0"/>
                <wp:positionH relativeFrom="page">
                  <wp:posOffset>121920</wp:posOffset>
                </wp:positionH>
                <wp:positionV relativeFrom="page">
                  <wp:posOffset>8566150</wp:posOffset>
                </wp:positionV>
                <wp:extent cx="3553460" cy="2015490"/>
                <wp:effectExtent l="0" t="0" r="8890" b="3810"/>
                <wp:wrapSquare wrapText="bothSides"/>
                <wp:docPr id="117" name="Snip Single Corner Rectangle 117"/>
                <wp:cNvGraphicFramePr/>
                <a:graphic xmlns:a="http://schemas.openxmlformats.org/drawingml/2006/main">
                  <a:graphicData uri="http://schemas.microsoft.com/office/word/2010/wordprocessingShape">
                    <wps:wsp>
                      <wps:cNvSpPr/>
                      <wps:spPr>
                        <a:xfrm>
                          <a:off x="0" y="0"/>
                          <a:ext cx="3553460" cy="2015490"/>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32676E" w:rsidRPr="0032676E" w:rsidRDefault="0032676E" w:rsidP="0032676E">
                            <w:pPr>
                              <w:rPr>
                                <w:u w:val="single"/>
                              </w:rPr>
                            </w:pPr>
                            <w:r w:rsidRPr="0032676E">
                              <w:rPr>
                                <w:u w:val="single"/>
                              </w:rPr>
                              <w:t>What to buy</w:t>
                            </w:r>
                          </w:p>
                          <w:p w:rsidR="0032676E" w:rsidRDefault="0032676E" w:rsidP="0032676E">
                            <w:r>
                              <w:t>There are different categories of fireworks. Members of the public can buy and set off most of the fireworks that come under Categories 1 to 3. These are fireworks that include those that you can use indoors, in your garden or at a display. Always read the packet carefully and make sure that the fireworks you buy are suitable for the place where you are going to set them off.</w:t>
                            </w:r>
                          </w:p>
                          <w:p w:rsidR="0032676E" w:rsidRDefault="0032676E">
                            <w:pPr>
                              <w:rPr>
                                <w:caps/>
                                <w:sz w:val="24"/>
                                <w:szCs w:val="28"/>
                              </w:rPr>
                            </w:pP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4FE51" id="Snip Single Corner Rectangle 117" o:spid="_x0000_s1041" style="position:absolute;margin-left:9.6pt;margin-top:674.5pt;width:279.8pt;height:158.7pt;z-index:251675648;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page;mso-width-percent:0;mso-height-percent:0;mso-width-relative:margin;mso-height-relative:margin;v-text-anchor:top" coordsize="3553460,20154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" adj="-11796480,,5400" path="m,l3217538,r335922,335922l3553460,2015490,,2015490,,xe" fillcolor="#4d5f78 [2994]" stroked="f" strokeweight="1pt">
                <v:fill color2="#2a3442 [2018]" rotate="t" colors="0 #5d6d85;.5 #485972;1 #334258" focus="100%" type="gradient">
                  <o:fill v:ext="view" type="gradientUnscaled"/>
                </v:fill>
                <v:stroke joinstyle="miter"/>
                <v:formulas/>
                <v:path arrowok="t" o:connecttype="custom" o:connectlocs="0,0;3217538,0;3553460,335922;3553460,2015490;0,2015490;0,0" o:connectangles="0,0,0,0,0,0" textboxrect="0,0,3553460,2015490"/>
                <v:textbox inset="10.8pt,7.2pt,,7.2pt">
                  <w:txbxContent>
                    <w:p w:rsidR="0032676E" w:rsidRPr="0032676E" w:rsidRDefault="0032676E" w:rsidP="0032676E">
                      <w:pPr>
                        <w:rPr>
                          <w:u w:val="single"/>
                        </w:rPr>
                      </w:pPr>
                      <w:r w:rsidRPr="0032676E">
                        <w:rPr>
                          <w:u w:val="single"/>
                        </w:rPr>
                        <w:t>What to buy</w:t>
                      </w:r>
                    </w:p>
                    <w:p w:rsidR="0032676E" w:rsidRDefault="0032676E" w:rsidP="0032676E">
                      <w:r>
                        <w:t>There are different categories of fireworks. Members of the public can buy and set off most of the fireworks that come under Categories 1 to 3. These are fireworks that include those that you can use indoors, in your garden or at a display. Always read the packet carefully and make sure that the fireworks you buy are suitable for the place where you are going to set them off.</w:t>
                      </w:r>
                    </w:p>
                    <w:p w:rsidR="0032676E" w:rsidRDefault="0032676E">
                      <w:pPr>
                        <w:rPr>
                          <w:caps/>
                          <w:sz w:val="24"/>
                          <w:szCs w:val="28"/>
                        </w:rPr>
                      </w:pPr>
                    </w:p>
                  </w:txbxContent>
                </v:textbox>
                <w10:wrap type="square" anchorx="page" anchory="page"/>
              </v:shape>
            </w:pict>
          </mc:Fallback>
        </mc:AlternateContent>
      </w:r>
    </w:p>
    <w:p w:rsidR="0032676E" w:rsidRDefault="0032676E"/>
    <w:p w:rsidR="00B218F3" w:rsidRDefault="00B218F3"/>
    <w:p w:rsidR="00B218F3" w:rsidRDefault="00B218F3">
      <w:r w:rsidRPr="0032676E">
        <w:rPr>
          <w:noProof/>
          <w:lang w:eastAsia="en-GB"/>
        </w:rPr>
        <w:drawing>
          <wp:anchor distT="0" distB="0" distL="114300" distR="114300" simplePos="0" relativeHeight="251678720" behindDoc="1" locked="0" layoutInCell="1" allowOverlap="1" wp14:anchorId="27D58189" wp14:editId="44D73C10">
            <wp:simplePos x="0" y="0"/>
            <wp:positionH relativeFrom="margin">
              <wp:posOffset>3962400</wp:posOffset>
            </wp:positionH>
            <wp:positionV relativeFrom="paragraph">
              <wp:posOffset>-1341755</wp:posOffset>
            </wp:positionV>
            <wp:extent cx="2537460" cy="1689100"/>
            <wp:effectExtent l="0" t="0" r="0" b="6350"/>
            <wp:wrapTight wrapText="bothSides">
              <wp:wrapPolygon edited="0">
                <wp:start x="0" y="0"/>
                <wp:lineTo x="0" y="21438"/>
                <wp:lineTo x="21405" y="21438"/>
                <wp:lineTo x="2140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7460" cy="1689100"/>
                    </a:xfrm>
                    <a:prstGeom prst="rect">
                      <a:avLst/>
                    </a:prstGeom>
                  </pic:spPr>
                </pic:pic>
              </a:graphicData>
            </a:graphic>
            <wp14:sizeRelH relativeFrom="page">
              <wp14:pctWidth>0</wp14:pctWidth>
            </wp14:sizeRelH>
            <wp14:sizeRelV relativeFrom="page">
              <wp14:pctHeight>0</wp14:pctHeight>
            </wp14:sizeRelV>
          </wp:anchor>
        </w:drawing>
      </w:r>
    </w:p>
    <w:p w:rsidR="00B218F3" w:rsidRDefault="00B218F3"/>
    <w:p w:rsidR="00B218F3" w:rsidRDefault="00B218F3"/>
    <w:p w:rsidR="00B218F3" w:rsidRDefault="00B218F3"/>
    <w:p w:rsidR="00B218F3" w:rsidRDefault="00B218F3"/>
    <w:p w:rsidR="00B218F3" w:rsidRDefault="00B218F3"/>
    <w:p w:rsidR="00B218F3" w:rsidRDefault="00B218F3"/>
    <w:p w:rsidR="00B218F3" w:rsidRDefault="00B218F3"/>
    <w:p w:rsidR="00B218F3" w:rsidRDefault="00B218F3"/>
    <w:p w:rsidR="00B218F3" w:rsidRDefault="004B7FD3">
      <w:r w:rsidRPr="004B7FD3">
        <w:rPr>
          <w:noProof/>
          <w:lang w:eastAsia="en-GB"/>
        </w:rPr>
        <w:drawing>
          <wp:anchor distT="0" distB="0" distL="114300" distR="114300" simplePos="0" relativeHeight="251683840" behindDoc="1" locked="0" layoutInCell="1" allowOverlap="1" wp14:anchorId="1027FCBE" wp14:editId="6917D113">
            <wp:simplePos x="0" y="0"/>
            <wp:positionH relativeFrom="column">
              <wp:posOffset>3535680</wp:posOffset>
            </wp:positionH>
            <wp:positionV relativeFrom="paragraph">
              <wp:posOffset>36195</wp:posOffset>
            </wp:positionV>
            <wp:extent cx="2567940" cy="1711325"/>
            <wp:effectExtent l="0" t="0" r="3810" b="3175"/>
            <wp:wrapTight wrapText="bothSides">
              <wp:wrapPolygon edited="0">
                <wp:start x="0" y="0"/>
                <wp:lineTo x="0" y="21400"/>
                <wp:lineTo x="21472" y="21400"/>
                <wp:lineTo x="2147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7940" cy="1711325"/>
                    </a:xfrm>
                    <a:prstGeom prst="rect">
                      <a:avLst/>
                    </a:prstGeom>
                  </pic:spPr>
                </pic:pic>
              </a:graphicData>
            </a:graphic>
            <wp14:sizeRelH relativeFrom="page">
              <wp14:pctWidth>0</wp14:pctWidth>
            </wp14:sizeRelH>
            <wp14:sizeRelV relativeFrom="page">
              <wp14:pctHeight>0</wp14:pctHeight>
            </wp14:sizeRelV>
          </wp:anchor>
        </w:drawing>
      </w:r>
      <w:r w:rsidR="00B218F3">
        <w:rPr>
          <w:noProof/>
          <w:lang w:eastAsia="en-GB"/>
        </w:rPr>
        <mc:AlternateContent>
          <mc:Choice Requires="wpg">
            <w:drawing>
              <wp:anchor distT="0" distB="0" distL="228600" distR="228600" simplePos="0" relativeHeight="251682816" behindDoc="0" locked="0" layoutInCell="1" allowOverlap="1" wp14:anchorId="51BCADC1" wp14:editId="4E629583">
                <wp:simplePos x="0" y="0"/>
                <wp:positionH relativeFrom="page">
                  <wp:posOffset>226060</wp:posOffset>
                </wp:positionH>
                <wp:positionV relativeFrom="page">
                  <wp:posOffset>1036955</wp:posOffset>
                </wp:positionV>
                <wp:extent cx="2518410" cy="9052560"/>
                <wp:effectExtent l="0" t="0" r="6985" b="7620"/>
                <wp:wrapSquare wrapText="bothSides"/>
                <wp:docPr id="50" name="Group 50"/>
                <wp:cNvGraphicFramePr/>
                <a:graphic xmlns:a="http://schemas.openxmlformats.org/drawingml/2006/main">
                  <a:graphicData uri="http://schemas.microsoft.com/office/word/2010/wordprocessingGroup">
                    <wpg:wgp>
                      <wpg:cNvGrpSpPr/>
                      <wpg:grpSpPr>
                        <a:xfrm>
                          <a:off x="0" y="0"/>
                          <a:ext cx="2518410" cy="9052560"/>
                          <a:chOff x="0" y="0"/>
                          <a:chExt cx="2571750" cy="8229600"/>
                        </a:xfrm>
                      </wpg:grpSpPr>
                      <wps:wsp>
                        <wps:cNvPr id="51" name="Text Box 51"/>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B218F3" w:rsidRDefault="00B218F3" w:rsidP="00B218F3">
                              <w:r>
                                <w:t>Only one person should be in charge of fireworks. If that’s you, then make sure you take all the necessary precautions. Read the instructions in daylight and don’t drink any alcohol until they’ve all been discharged. Make your preparations in advance, and in daylight.</w:t>
                              </w:r>
                            </w:p>
                            <w:p w:rsidR="00B218F3" w:rsidRDefault="00B218F3" w:rsidP="00B218F3"/>
                            <w:p w:rsidR="00B218F3" w:rsidRDefault="00B218F3" w:rsidP="00B218F3"/>
                            <w:p w:rsidR="00B218F3" w:rsidRDefault="00B218F3" w:rsidP="00B218F3">
                              <w:pPr>
                                <w:rPr>
                                  <w:color w:val="595959" w:themeColor="text1" w:themeTint="A6"/>
                                  <w:sz w:val="20"/>
                                  <w:szCs w:val="20"/>
                                </w:rPr>
                              </w:pPr>
                              <w:r>
                                <w:rPr>
                                  <w:noProof/>
                                  <w:lang w:eastAsia="en-GB"/>
                                </w:rPr>
                                <w:drawing>
                                  <wp:inline distT="0" distB="0" distL="0" distR="0" wp14:anchorId="21E529B2" wp14:editId="6F7D4417">
                                    <wp:extent cx="1931670" cy="1950214"/>
                                    <wp:effectExtent l="0" t="0" r="0" b="0"/>
                                    <wp:docPr id="7" name="Picture 7" descr="Image result for setting off fireworks saf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tting off fireworks safel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1670" cy="1950214"/>
                                            </a:xfrm>
                                            <a:prstGeom prst="rect">
                                              <a:avLst/>
                                            </a:prstGeom>
                                            <a:noFill/>
                                            <a:ln>
                                              <a:noFill/>
                                            </a:ln>
                                          </pic:spPr>
                                        </pic:pic>
                                      </a:graphicData>
                                    </a:graphic>
                                  </wp:inline>
                                </w:drawing>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angle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Pentago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218F3" w:rsidRDefault="00B218F3">
                              <w:pPr>
                                <w:pStyle w:val="NoSpacing"/>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Setting them up</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95000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50" o:spid="_x0000_s1042" style="position:absolute;margin-left:17.8pt;margin-top:81.65pt;width:198.3pt;height:712.8pt;z-index:251682816;mso-width-percent:330;mso-height-percent:950;mso-wrap-distance-left:18pt;mso-wrap-distance-right:18pt;mso-position-horizontal-relative:page;mso-position-vertical-relative:page;mso-width-percent:330;mso-height-percent:95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">
                <v:shape id="Text Box 51" o:spid="_x0000_s1043"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" fillcolor="#e9e8e8 [2899]" stroked="f" strokeweight=".5pt">
                  <v:fill color2="#e1e0e0 [3139]" rotate="t" focusposition=".5,.5" focussize="-.5,-.5" focus="100%" type="gradientRadial"/>
                  <v:textbox inset="14.4pt,1in,14.4pt,14.4pt">
                    <w:txbxContent>
                      <w:p w:rsidR="00B218F3" w:rsidRDefault="00B218F3" w:rsidP="00B218F3">
                        <w:r>
                          <w:t>Only one person should be in charge of fireworks. If that’s you, then make sure you take all the necessary precautions. Read the instructions in daylight and don’t drink any alcohol until they’ve all been discharged. Make your preparations in advance, and in daylight.</w:t>
                        </w:r>
                      </w:p>
                      <w:p w:rsidR="00B218F3" w:rsidRDefault="00B218F3" w:rsidP="00B218F3"/>
                      <w:p w:rsidR="00B218F3" w:rsidRDefault="00B218F3" w:rsidP="00B218F3"/>
                      <w:p w:rsidR="00B218F3" w:rsidRDefault="00B218F3" w:rsidP="00B218F3">
                        <w:pPr>
                          <w:rPr>
                            <w:color w:val="595959" w:themeColor="text1" w:themeTint="A6"/>
                            <w:sz w:val="20"/>
                            <w:szCs w:val="20"/>
                          </w:rPr>
                        </w:pPr>
                        <w:r>
                          <w:rPr>
                            <w:noProof/>
                          </w:rPr>
                          <w:drawing>
                            <wp:inline distT="0" distB="0" distL="0" distR="0">
                              <wp:extent cx="1931670" cy="1950214"/>
                              <wp:effectExtent l="0" t="0" r="0" b="0"/>
                              <wp:docPr id="7" name="Picture 7" descr="Image result for setting off fireworks saf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tting off fireworks safel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1670" cy="1950214"/>
                                      </a:xfrm>
                                      <a:prstGeom prst="rect">
                                        <a:avLst/>
                                      </a:prstGeom>
                                      <a:noFill/>
                                      <a:ln>
                                        <a:noFill/>
                                      </a:ln>
                                    </pic:spPr>
                                  </pic:pic>
                                </a:graphicData>
                              </a:graphic>
                            </wp:inline>
                          </w:drawing>
                        </w:r>
                      </w:p>
                    </w:txbxContent>
                  </v:textbox>
                </v:shape>
                <v:rect id="Rectangle 3" o:spid="_x0000_s1044"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45"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" adj="19915" fillcolor="#4472c4 [3204]" stroked="f" strokeweight="1pt">
                  <v:textbox inset="28.8pt,0,14.4pt,0">
                    <w:txbxContent>
                      <w:p w:rsidR="00B218F3" w:rsidRDefault="00B218F3">
                        <w:pPr>
                          <w:pStyle w:val="NoSpacing"/>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Setting them up</w:t>
                        </w:r>
                      </w:p>
                    </w:txbxContent>
                  </v:textbox>
                </v:shape>
                <w10:wrap type="square" anchorx="page" anchory="page"/>
              </v:group>
            </w:pict>
          </mc:Fallback>
        </mc:AlternateContent>
      </w:r>
      <w:r w:rsidR="00B218F3">
        <w:t xml:space="preserve"> </w:t>
      </w:r>
    </w:p>
    <w:p w:rsidR="00B218F3" w:rsidRDefault="00B218F3">
      <w:r>
        <w:rPr>
          <w:noProof/>
          <w:lang w:eastAsia="en-GB"/>
        </w:rPr>
        <mc:AlternateContent>
          <mc:Choice Requires="wps">
            <w:drawing>
              <wp:anchor distT="182880" distB="182880" distL="182880" distR="182880" simplePos="0" relativeHeight="251680768" behindDoc="1" locked="0" layoutInCell="1" allowOverlap="1" wp14:anchorId="370E989C" wp14:editId="4601603A">
                <wp:simplePos x="0" y="0"/>
                <wp:positionH relativeFrom="margin">
                  <wp:align>right</wp:align>
                </wp:positionH>
                <wp:positionV relativeFrom="margin">
                  <wp:posOffset>296545</wp:posOffset>
                </wp:positionV>
                <wp:extent cx="3594735" cy="1891030"/>
                <wp:effectExtent l="0" t="0" r="5715" b="0"/>
                <wp:wrapTight wrapText="bothSides">
                  <wp:wrapPolygon edited="0">
                    <wp:start x="0" y="0"/>
                    <wp:lineTo x="0" y="21324"/>
                    <wp:lineTo x="21520" y="21324"/>
                    <wp:lineTo x="21520" y="3046"/>
                    <wp:lineTo x="20032" y="0"/>
                    <wp:lineTo x="0" y="0"/>
                  </wp:wrapPolygon>
                </wp:wrapTight>
                <wp:docPr id="5" name="Snip Single Corner Rectangle 117"/>
                <wp:cNvGraphicFramePr/>
                <a:graphic xmlns:a="http://schemas.openxmlformats.org/drawingml/2006/main">
                  <a:graphicData uri="http://schemas.microsoft.com/office/word/2010/wordprocessingShape">
                    <wps:wsp>
                      <wps:cNvSpPr/>
                      <wps:spPr>
                        <a:xfrm>
                          <a:off x="0" y="0"/>
                          <a:ext cx="3594735" cy="1891030"/>
                        </a:xfrm>
                        <a:prstGeom prst="snip1Rect">
                          <a:avLst/>
                        </a:prstGeom>
                        <a:solidFill>
                          <a:srgbClr val="002060"/>
                        </a:solidFill>
                        <a:ln>
                          <a:noFill/>
                        </a:ln>
                      </wps:spPr>
                      <wps:style>
                        <a:lnRef idx="2">
                          <a:schemeClr val="accent1">
                            <a:shade val="50000"/>
                          </a:schemeClr>
                        </a:lnRef>
                        <a:fillRef idx="1003">
                          <a:schemeClr val="dk2"/>
                        </a:fillRef>
                        <a:effectRef idx="0">
                          <a:schemeClr val="accent1"/>
                        </a:effectRef>
                        <a:fontRef idx="minor">
                          <a:schemeClr val="lt1"/>
                        </a:fontRef>
                      </wps:style>
                      <wps:txbx>
                        <w:txbxContent>
                          <w:p w:rsidR="00B218F3" w:rsidRDefault="00B218F3" w:rsidP="00B218F3">
                            <w:r>
                              <w:t>Professional fireworks</w:t>
                            </w:r>
                          </w:p>
                          <w:p w:rsidR="00B218F3" w:rsidRDefault="00B218F3" w:rsidP="00B218F3">
                            <w:r>
                              <w:t>Some fireworks can only be bought and used by firework professionals. These include: air bombs; aerial shells, aerial maroons, shells-in-mortar and maroons-in-mortar; all bangers; mini rockets; fireworks with erratic flight; some Category 2 and 3 fireworks which exceed certain size limits; and all Category 4 fireworks.</w:t>
                            </w:r>
                          </w:p>
                          <w:p w:rsidR="00B218F3" w:rsidRDefault="00B218F3" w:rsidP="00B218F3">
                            <w:pPr>
                              <w:rPr>
                                <w:caps/>
                                <w:sz w:val="24"/>
                                <w:szCs w:val="28"/>
                              </w:rPr>
                            </w:pP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E989C" id="_x0000_s1046" style="position:absolute;margin-left:231.85pt;margin-top:23.35pt;width:283.05pt;height:148.9pt;z-index:-251635712;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margin;mso-width-percent:0;mso-height-percent:0;mso-width-relative:margin;mso-height-relative:margin;v-text-anchor:top" coordsize="3594735,18910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" adj="-11796480,,5400" path="m,l3279557,r315178,315178l3594735,1891030,,1891030,,xe" fillcolor="#002060" stroked="f" strokeweight="1pt">
                <v:stroke joinstyle="miter"/>
                <v:formulas/>
                <v:path arrowok="t" o:connecttype="custom" o:connectlocs="0,0;3279557,0;3594735,315178;3594735,1891030;0,1891030;0,0" o:connectangles="0,0,0,0,0,0" textboxrect="0,0,3594735,1891030"/>
                <v:textbox inset="10.8pt,7.2pt,,7.2pt">
                  <w:txbxContent>
                    <w:p w:rsidR="00B218F3" w:rsidRDefault="00B218F3" w:rsidP="00B218F3">
                      <w:r>
                        <w:t>Professional fireworks</w:t>
                      </w:r>
                    </w:p>
                    <w:p w:rsidR="00B218F3" w:rsidRDefault="00B218F3" w:rsidP="00B218F3">
                      <w:r>
                        <w:t>Some fireworks can only be bought and used by firework professionals. These include: air bombs; aerial shells, aerial maroons, shells-in-mortar and maroons-in-mortar; all bangers; mini rockets; fireworks with erratic flight; some Category 2 and 3 fireworks which exceed certain size limits; and all Category 4 fireworks.</w:t>
                      </w:r>
                    </w:p>
                    <w:p w:rsidR="00B218F3" w:rsidRDefault="00B218F3" w:rsidP="00B218F3">
                      <w:pPr>
                        <w:rPr>
                          <w:caps/>
                          <w:sz w:val="24"/>
                          <w:szCs w:val="28"/>
                        </w:rPr>
                      </w:pPr>
                    </w:p>
                  </w:txbxContent>
                </v:textbox>
                <w10:wrap type="tight" anchorx="margin" anchory="margin"/>
              </v:shape>
            </w:pict>
          </mc:Fallback>
        </mc:AlternateContent>
      </w:r>
    </w:p>
    <w:p w:rsidR="00B218F3" w:rsidRDefault="009A4465">
      <w:r>
        <w:rPr>
          <w:noProof/>
          <w:lang w:eastAsia="en-GB"/>
        </w:rPr>
        <mc:AlternateContent>
          <mc:Choice Requires="wps">
            <w:drawing>
              <wp:anchor distT="45720" distB="45720" distL="114300" distR="114300" simplePos="0" relativeHeight="251686912" behindDoc="0" locked="0" layoutInCell="1" allowOverlap="1" wp14:anchorId="535D671C" wp14:editId="4149815A">
                <wp:simplePos x="0" y="0"/>
                <wp:positionH relativeFrom="column">
                  <wp:posOffset>123825</wp:posOffset>
                </wp:positionH>
                <wp:positionV relativeFrom="paragraph">
                  <wp:posOffset>2769870</wp:posOffset>
                </wp:positionV>
                <wp:extent cx="2573020" cy="3771900"/>
                <wp:effectExtent l="0" t="0" r="1778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3771900"/>
                        </a:xfrm>
                        <a:prstGeom prst="rect">
                          <a:avLst/>
                        </a:prstGeom>
                        <a:solidFill>
                          <a:srgbClr val="FFFFFF"/>
                        </a:solidFill>
                        <a:ln w="9525">
                          <a:solidFill>
                            <a:srgbClr val="000000"/>
                          </a:solidFill>
                          <a:miter lim="800000"/>
                          <a:headEnd/>
                          <a:tailEnd/>
                        </a:ln>
                      </wps:spPr>
                      <wps:txbx>
                        <w:txbxContent>
                          <w:p w:rsidR="009A4465" w:rsidRPr="009A4465" w:rsidRDefault="009A4465">
                            <w:pPr>
                              <w:rPr>
                                <w:b/>
                                <w:sz w:val="24"/>
                                <w:szCs w:val="24"/>
                              </w:rPr>
                            </w:pPr>
                            <w:r w:rsidRPr="009A4465">
                              <w:rPr>
                                <w:b/>
                                <w:sz w:val="24"/>
                                <w:szCs w:val="24"/>
                              </w:rPr>
                              <w:t>Answer the following questions in your exercise books based on the text:</w:t>
                            </w:r>
                          </w:p>
                          <w:p w:rsidR="009A4465" w:rsidRPr="009A4465" w:rsidRDefault="009A4465" w:rsidP="009A4465">
                            <w:pPr>
                              <w:pStyle w:val="ListParagraph"/>
                              <w:numPr>
                                <w:ilvl w:val="0"/>
                                <w:numId w:val="1"/>
                              </w:numPr>
                              <w:rPr>
                                <w:b/>
                                <w:sz w:val="24"/>
                                <w:szCs w:val="24"/>
                              </w:rPr>
                            </w:pPr>
                            <w:r w:rsidRPr="009A4465">
                              <w:rPr>
                                <w:b/>
                                <w:sz w:val="24"/>
                                <w:szCs w:val="24"/>
                              </w:rPr>
                              <w:t>How old should you be to be able to hold a sparkler?</w:t>
                            </w:r>
                          </w:p>
                          <w:p w:rsidR="009A4465" w:rsidRDefault="009A4465" w:rsidP="009A4465">
                            <w:pPr>
                              <w:pStyle w:val="ListParagraph"/>
                              <w:numPr>
                                <w:ilvl w:val="0"/>
                                <w:numId w:val="1"/>
                              </w:numPr>
                              <w:rPr>
                                <w:b/>
                                <w:sz w:val="24"/>
                                <w:szCs w:val="24"/>
                              </w:rPr>
                            </w:pPr>
                            <w:r w:rsidRPr="009A4465">
                              <w:rPr>
                                <w:b/>
                                <w:sz w:val="24"/>
                                <w:szCs w:val="24"/>
                              </w:rPr>
                              <w:t xml:space="preserve">What proportion of children get injured by fireworks compared to adults? </w:t>
                            </w:r>
                          </w:p>
                          <w:p w:rsidR="009A4465" w:rsidRPr="009A4465" w:rsidRDefault="009A4465" w:rsidP="009A4465">
                            <w:pPr>
                              <w:pStyle w:val="ListParagraph"/>
                              <w:numPr>
                                <w:ilvl w:val="0"/>
                                <w:numId w:val="1"/>
                              </w:numPr>
                              <w:rPr>
                                <w:b/>
                                <w:sz w:val="24"/>
                                <w:szCs w:val="24"/>
                              </w:rPr>
                            </w:pPr>
                            <w:r>
                              <w:rPr>
                                <w:b/>
                                <w:sz w:val="24"/>
                                <w:szCs w:val="24"/>
                              </w:rPr>
                              <w:t>How hot can sparklers get?</w:t>
                            </w:r>
                            <w:bookmarkStart w:id="0" w:name="_GoBack"/>
                            <w:bookmarkEnd w:id="0"/>
                          </w:p>
                          <w:p w:rsidR="009A4465" w:rsidRPr="009A4465" w:rsidRDefault="009A4465" w:rsidP="009A4465">
                            <w:pPr>
                              <w:pStyle w:val="ListParagraph"/>
                              <w:numPr>
                                <w:ilvl w:val="0"/>
                                <w:numId w:val="1"/>
                              </w:numPr>
                              <w:rPr>
                                <w:b/>
                                <w:sz w:val="24"/>
                                <w:szCs w:val="24"/>
                              </w:rPr>
                            </w:pPr>
                            <w:r w:rsidRPr="009A4465">
                              <w:rPr>
                                <w:b/>
                                <w:sz w:val="24"/>
                                <w:szCs w:val="24"/>
                              </w:rPr>
                              <w:t>How many categories of fireworks are there?</w:t>
                            </w:r>
                          </w:p>
                          <w:p w:rsidR="009A4465" w:rsidRPr="009A4465" w:rsidRDefault="009A4465" w:rsidP="009A4465">
                            <w:pPr>
                              <w:pStyle w:val="ListParagraph"/>
                              <w:numPr>
                                <w:ilvl w:val="0"/>
                                <w:numId w:val="1"/>
                              </w:numPr>
                              <w:rPr>
                                <w:b/>
                                <w:sz w:val="24"/>
                                <w:szCs w:val="24"/>
                              </w:rPr>
                            </w:pPr>
                            <w:r w:rsidRPr="009A4465">
                              <w:rPr>
                                <w:b/>
                                <w:sz w:val="24"/>
                                <w:szCs w:val="24"/>
                              </w:rPr>
                              <w:t>What should be written on a firework to make sure it means British Standard? What could be the problem if the firework has not got this written on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D671C" id="_x0000_s1047" type="#_x0000_t202" style="position:absolute;margin-left:9.75pt;margin-top:218.1pt;width:202.6pt;height:297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">
                <v:textbox>
                  <w:txbxContent>
                    <w:p w:rsidR="009A4465" w:rsidRPr="009A4465" w:rsidRDefault="009A4465">
                      <w:pPr>
                        <w:rPr>
                          <w:b/>
                          <w:sz w:val="24"/>
                          <w:szCs w:val="24"/>
                        </w:rPr>
                      </w:pPr>
                      <w:r w:rsidRPr="009A4465">
                        <w:rPr>
                          <w:b/>
                          <w:sz w:val="24"/>
                          <w:szCs w:val="24"/>
                        </w:rPr>
                        <w:t>Answer the following questions in your exercise books based on the text:</w:t>
                      </w:r>
                    </w:p>
                    <w:p w:rsidR="009A4465" w:rsidRPr="009A4465" w:rsidRDefault="009A4465" w:rsidP="009A4465">
                      <w:pPr>
                        <w:pStyle w:val="ListParagraph"/>
                        <w:numPr>
                          <w:ilvl w:val="0"/>
                          <w:numId w:val="1"/>
                        </w:numPr>
                        <w:rPr>
                          <w:b/>
                          <w:sz w:val="24"/>
                          <w:szCs w:val="24"/>
                        </w:rPr>
                      </w:pPr>
                      <w:r w:rsidRPr="009A4465">
                        <w:rPr>
                          <w:b/>
                          <w:sz w:val="24"/>
                          <w:szCs w:val="24"/>
                        </w:rPr>
                        <w:t>How old should you be to be able to hold a sparkler?</w:t>
                      </w:r>
                    </w:p>
                    <w:p w:rsidR="009A4465" w:rsidRDefault="009A4465" w:rsidP="009A4465">
                      <w:pPr>
                        <w:pStyle w:val="ListParagraph"/>
                        <w:numPr>
                          <w:ilvl w:val="0"/>
                          <w:numId w:val="1"/>
                        </w:numPr>
                        <w:rPr>
                          <w:b/>
                          <w:sz w:val="24"/>
                          <w:szCs w:val="24"/>
                        </w:rPr>
                      </w:pPr>
                      <w:r w:rsidRPr="009A4465">
                        <w:rPr>
                          <w:b/>
                          <w:sz w:val="24"/>
                          <w:szCs w:val="24"/>
                        </w:rPr>
                        <w:t xml:space="preserve">What proportion of children get injured by fireworks compared to adults? </w:t>
                      </w:r>
                    </w:p>
                    <w:p w:rsidR="009A4465" w:rsidRPr="009A4465" w:rsidRDefault="009A4465" w:rsidP="009A4465">
                      <w:pPr>
                        <w:pStyle w:val="ListParagraph"/>
                        <w:numPr>
                          <w:ilvl w:val="0"/>
                          <w:numId w:val="1"/>
                        </w:numPr>
                        <w:rPr>
                          <w:b/>
                          <w:sz w:val="24"/>
                          <w:szCs w:val="24"/>
                        </w:rPr>
                      </w:pPr>
                      <w:r>
                        <w:rPr>
                          <w:b/>
                          <w:sz w:val="24"/>
                          <w:szCs w:val="24"/>
                        </w:rPr>
                        <w:t>How hot can sparklers get?</w:t>
                      </w:r>
                      <w:bookmarkStart w:id="1" w:name="_GoBack"/>
                      <w:bookmarkEnd w:id="1"/>
                    </w:p>
                    <w:p w:rsidR="009A4465" w:rsidRPr="009A4465" w:rsidRDefault="009A4465" w:rsidP="009A4465">
                      <w:pPr>
                        <w:pStyle w:val="ListParagraph"/>
                        <w:numPr>
                          <w:ilvl w:val="0"/>
                          <w:numId w:val="1"/>
                        </w:numPr>
                        <w:rPr>
                          <w:b/>
                          <w:sz w:val="24"/>
                          <w:szCs w:val="24"/>
                        </w:rPr>
                      </w:pPr>
                      <w:r w:rsidRPr="009A4465">
                        <w:rPr>
                          <w:b/>
                          <w:sz w:val="24"/>
                          <w:szCs w:val="24"/>
                        </w:rPr>
                        <w:t>How many categories of fireworks are there?</w:t>
                      </w:r>
                    </w:p>
                    <w:p w:rsidR="009A4465" w:rsidRPr="009A4465" w:rsidRDefault="009A4465" w:rsidP="009A4465">
                      <w:pPr>
                        <w:pStyle w:val="ListParagraph"/>
                        <w:numPr>
                          <w:ilvl w:val="0"/>
                          <w:numId w:val="1"/>
                        </w:numPr>
                        <w:rPr>
                          <w:b/>
                          <w:sz w:val="24"/>
                          <w:szCs w:val="24"/>
                        </w:rPr>
                      </w:pPr>
                      <w:r w:rsidRPr="009A4465">
                        <w:rPr>
                          <w:b/>
                          <w:sz w:val="24"/>
                          <w:szCs w:val="24"/>
                        </w:rPr>
                        <w:t>What should be written on a firework to make sure it means British Standard? What could be the problem if the firework has not got this written on it?</w:t>
                      </w:r>
                    </w:p>
                  </w:txbxContent>
                </v:textbox>
                <w10:wrap type="square"/>
              </v:shape>
            </w:pict>
          </mc:Fallback>
        </mc:AlternateContent>
      </w:r>
      <w:r w:rsidR="004B7FD3" w:rsidRPr="004B7FD3">
        <w:rPr>
          <w:noProof/>
          <w:lang w:eastAsia="en-GB"/>
        </w:rPr>
        <w:drawing>
          <wp:anchor distT="0" distB="0" distL="114300" distR="114300" simplePos="0" relativeHeight="251684864" behindDoc="1" locked="0" layoutInCell="1" allowOverlap="1" wp14:anchorId="4B528A5C">
            <wp:simplePos x="0" y="0"/>
            <wp:positionH relativeFrom="column">
              <wp:posOffset>2743200</wp:posOffset>
            </wp:positionH>
            <wp:positionV relativeFrom="paragraph">
              <wp:posOffset>1231265</wp:posOffset>
            </wp:positionV>
            <wp:extent cx="4000500" cy="5341008"/>
            <wp:effectExtent l="0" t="0" r="0" b="0"/>
            <wp:wrapTight wrapText="bothSides">
              <wp:wrapPolygon edited="0">
                <wp:start x="0" y="0"/>
                <wp:lineTo x="0" y="21495"/>
                <wp:lineTo x="21497" y="21495"/>
                <wp:lineTo x="2149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02396" cy="5343539"/>
                    </a:xfrm>
                    <a:prstGeom prst="rect">
                      <a:avLst/>
                    </a:prstGeom>
                  </pic:spPr>
                </pic:pic>
              </a:graphicData>
            </a:graphic>
            <wp14:sizeRelH relativeFrom="page">
              <wp14:pctWidth>0</wp14:pctWidth>
            </wp14:sizeRelH>
            <wp14:sizeRelV relativeFrom="page">
              <wp14:pctHeight>0</wp14:pctHeight>
            </wp14:sizeRelV>
          </wp:anchor>
        </w:drawing>
      </w:r>
    </w:p>
    <w:sectPr w:rsidR="00B218F3" w:rsidSect="0032676E">
      <w:head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1713" w:rsidRDefault="004A1713" w:rsidP="000A3C58">
      <w:pPr>
        <w:spacing w:after="0" w:line="240" w:lineRule="auto"/>
      </w:pPr>
      <w:r>
        <w:separator/>
      </w:r>
    </w:p>
  </w:endnote>
  <w:endnote w:type="continuationSeparator" w:id="0">
    <w:p w:rsidR="004A1713" w:rsidRDefault="004A1713" w:rsidP="000A3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1713" w:rsidRDefault="004A1713" w:rsidP="000A3C58">
      <w:pPr>
        <w:spacing w:after="0" w:line="240" w:lineRule="auto"/>
      </w:pPr>
      <w:r>
        <w:separator/>
      </w:r>
    </w:p>
  </w:footnote>
  <w:footnote w:type="continuationSeparator" w:id="0">
    <w:p w:rsidR="004A1713" w:rsidRDefault="004A1713" w:rsidP="000A3C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C58" w:rsidRPr="000A3C58" w:rsidRDefault="000A3C58" w:rsidP="000A3C58">
    <w:pPr>
      <w:pStyle w:val="Header"/>
      <w:jc w:val="center"/>
      <w:rPr>
        <w:rFonts w:ascii="Gill Sans MT" w:hAnsi="Gill Sans MT"/>
        <w:sz w:val="48"/>
      </w:rPr>
    </w:pPr>
    <w:r w:rsidRPr="000A3C58">
      <w:rPr>
        <w:rFonts w:ascii="Gill Sans MT" w:hAnsi="Gill Sans MT"/>
        <w:sz w:val="48"/>
      </w:rPr>
      <w:t>Firework Safety</w:t>
    </w:r>
    <w:r>
      <w:rPr>
        <w:rFonts w:ascii="Gill Sans MT" w:hAnsi="Gill Sans MT"/>
        <w:sz w:val="48"/>
      </w:rPr>
      <w:t xml:space="preserve"> for Everyone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A4051F"/>
    <w:multiLevelType w:val="hybridMultilevel"/>
    <w:tmpl w:val="BADE86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C58"/>
    <w:rsid w:val="000A3C58"/>
    <w:rsid w:val="0032676E"/>
    <w:rsid w:val="004A1713"/>
    <w:rsid w:val="004B7FD3"/>
    <w:rsid w:val="00781A28"/>
    <w:rsid w:val="009A4465"/>
    <w:rsid w:val="00B218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322A5"/>
  <w15:chartTrackingRefBased/>
  <w15:docId w15:val="{87AE1080-EAB2-4754-9B20-B94F83E22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3C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C58"/>
  </w:style>
  <w:style w:type="paragraph" w:styleId="Footer">
    <w:name w:val="footer"/>
    <w:basedOn w:val="Normal"/>
    <w:link w:val="FooterChar"/>
    <w:uiPriority w:val="99"/>
    <w:unhideWhenUsed/>
    <w:rsid w:val="000A3C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C58"/>
  </w:style>
  <w:style w:type="paragraph" w:styleId="NoSpacing">
    <w:name w:val="No Spacing"/>
    <w:link w:val="NoSpacingChar"/>
    <w:uiPriority w:val="1"/>
    <w:qFormat/>
    <w:rsid w:val="000A3C5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A3C58"/>
    <w:rPr>
      <w:rFonts w:eastAsiaTheme="minorEastAsia"/>
      <w:lang w:val="en-US"/>
    </w:rPr>
  </w:style>
  <w:style w:type="paragraph" w:styleId="ListParagraph">
    <w:name w:val="List Paragraph"/>
    <w:basedOn w:val="Normal"/>
    <w:uiPriority w:val="34"/>
    <w:qFormat/>
    <w:rsid w:val="009A44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2907576">
      <w:bodyDiv w:val="1"/>
      <w:marLeft w:val="0"/>
      <w:marRight w:val="0"/>
      <w:marTop w:val="0"/>
      <w:marBottom w:val="0"/>
      <w:divBdr>
        <w:top w:val="none" w:sz="0" w:space="0" w:color="auto"/>
        <w:left w:val="none" w:sz="0" w:space="0" w:color="auto"/>
        <w:bottom w:val="none" w:sz="0" w:space="0" w:color="auto"/>
        <w:right w:val="none" w:sz="0" w:space="0" w:color="auto"/>
      </w:divBdr>
      <w:divsChild>
        <w:div w:id="2051492336">
          <w:marLeft w:val="0"/>
          <w:marRight w:val="0"/>
          <w:marTop w:val="0"/>
          <w:marBottom w:val="465"/>
          <w:divBdr>
            <w:top w:val="none" w:sz="0" w:space="0" w:color="auto"/>
            <w:left w:val="none" w:sz="0" w:space="0" w:color="auto"/>
            <w:bottom w:val="none" w:sz="0" w:space="0" w:color="auto"/>
            <w:right w:val="none" w:sz="0" w:space="0" w:color="auto"/>
          </w:divBdr>
        </w:div>
        <w:div w:id="614100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0.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356095E3</Template>
  <TotalTime>9</TotalTime>
  <Pages>2</Pages>
  <Words>5</Words>
  <Characters>31</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Hynes</dc:creator>
  <cp:keywords/>
  <dc:description/>
  <cp:lastModifiedBy>K Bould</cp:lastModifiedBy>
  <cp:revision>2</cp:revision>
  <dcterms:created xsi:type="dcterms:W3CDTF">2020-10-13T15:33:00Z</dcterms:created>
  <dcterms:modified xsi:type="dcterms:W3CDTF">2020-10-13T15:33:00Z</dcterms:modified>
</cp:coreProperties>
</file>